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772D0" w14:textId="1E43385F" w:rsidR="00A6067F" w:rsidRPr="003A6A5F" w:rsidRDefault="00667188" w:rsidP="008152A4">
      <w:pPr>
        <w:pBdr>
          <w:bottom w:val="single" w:sz="12" w:space="1" w:color="auto"/>
        </w:pBd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Managing Course Information</w:t>
      </w:r>
    </w:p>
    <w:p w14:paraId="27CC7566" w14:textId="77777777" w:rsidR="008152A4" w:rsidRPr="003A6A5F" w:rsidRDefault="00E326FB" w:rsidP="008152A4">
      <w:pPr>
        <w:pBdr>
          <w:bottom w:val="single" w:sz="12" w:space="1" w:color="auto"/>
        </w:pBdr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Prism</w:t>
      </w:r>
    </w:p>
    <w:p w14:paraId="69C089BE" w14:textId="7516589A" w:rsidR="003237FC" w:rsidRDefault="00667188" w:rsidP="0086397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you build your courses within Prism, you may want to add valuable details which you can share with students, </w:t>
      </w:r>
      <w:proofErr w:type="gramStart"/>
      <w:r>
        <w:rPr>
          <w:rFonts w:cstheme="minorHAnsi"/>
          <w:sz w:val="24"/>
          <w:szCs w:val="24"/>
        </w:rPr>
        <w:t>and also</w:t>
      </w:r>
      <w:proofErr w:type="gramEnd"/>
      <w:r>
        <w:rPr>
          <w:rFonts w:cstheme="minorHAnsi"/>
          <w:sz w:val="24"/>
          <w:szCs w:val="24"/>
        </w:rPr>
        <w:t xml:space="preserve"> use to generate a syllabus. </w:t>
      </w:r>
    </w:p>
    <w:p w14:paraId="08A3817B" w14:textId="77777777" w:rsidR="00667188" w:rsidRDefault="00667188" w:rsidP="00863978">
      <w:pPr>
        <w:jc w:val="both"/>
        <w:rPr>
          <w:rFonts w:cstheme="minorHAnsi"/>
          <w:sz w:val="24"/>
          <w:szCs w:val="24"/>
        </w:rPr>
      </w:pPr>
    </w:p>
    <w:p w14:paraId="1A712700" w14:textId="4A0974F9" w:rsidR="003237FC" w:rsidRDefault="00667188" w:rsidP="003237FC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 xml:space="preserve">Select Courses from your dashboard or left menu. </w:t>
      </w:r>
    </w:p>
    <w:p w14:paraId="5881DE63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1264C240" w14:textId="57D0836B" w:rsidR="00667188" w:rsidRDefault="00667188" w:rsidP="00667188">
      <w:pPr>
        <w:pStyle w:val="ListParagraph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754E83AC" wp14:editId="601E5B96">
            <wp:extent cx="3165231" cy="630171"/>
            <wp:effectExtent l="0" t="0" r="0" b="5080"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018" cy="63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D08D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16B1AA61" w14:textId="72505A81" w:rsidR="00667188" w:rsidRDefault="00667188" w:rsidP="003237FC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 xml:space="preserve">Select the Course you’d like to manage. </w:t>
      </w:r>
    </w:p>
    <w:p w14:paraId="6B3E61B7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16593439" w14:textId="6A9D75FB" w:rsidR="00667188" w:rsidRDefault="00667188" w:rsidP="00667188">
      <w:pPr>
        <w:pStyle w:val="ListParagraph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35C40E81" wp14:editId="58F77007">
            <wp:extent cx="5731510" cy="1282700"/>
            <wp:effectExtent l="12700" t="12700" r="8890" b="12700"/>
            <wp:docPr id="1980903969" name="Picture 198090396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03969" name="Picture 1980903969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27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0B4FA2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2EEEE15D" w14:textId="77777777" w:rsidR="00667188" w:rsidRDefault="00667188" w:rsidP="00667188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 xml:space="preserve">You’ll be taken to the Course’s About page. The About page will have several sections available for you to manage. </w:t>
      </w:r>
    </w:p>
    <w:p w14:paraId="5AEBFD3E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1D81CF8D" w14:textId="73A3F632" w:rsidR="00667188" w:rsidRDefault="00667188" w:rsidP="00667188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428E222" wp14:editId="31539135">
            <wp:extent cx="5731510" cy="2037715"/>
            <wp:effectExtent l="12700" t="12700" r="8890" b="6985"/>
            <wp:docPr id="856033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33" name="Picture 1" descr="A screenshot of a comput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77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C7A2C4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278D0C01" w14:textId="69F64D8D" w:rsidR="00667188" w:rsidRDefault="00667188" w:rsidP="00667188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 w:rsidRPr="00667188">
        <w:rPr>
          <w:rFonts w:cstheme="minorHAnsi"/>
        </w:rPr>
        <w:t>Course Details</w:t>
      </w:r>
      <w:r>
        <w:rPr>
          <w:rFonts w:cstheme="minorHAnsi"/>
        </w:rPr>
        <w:t xml:space="preserve">: add a course description, </w:t>
      </w:r>
      <w:proofErr w:type="gramStart"/>
      <w:r>
        <w:rPr>
          <w:rFonts w:cstheme="minorHAnsi"/>
        </w:rPr>
        <w:t>credit</w:t>
      </w:r>
      <w:proofErr w:type="gramEnd"/>
      <w:r>
        <w:rPr>
          <w:rFonts w:cstheme="minorHAnsi"/>
        </w:rPr>
        <w:t xml:space="preserve"> and hour information along with other details and decide if this information should be shared with sites within the Site Resources page. </w:t>
      </w:r>
    </w:p>
    <w:p w14:paraId="2756C387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4A13935F" w14:textId="36FCE03E" w:rsidR="00667188" w:rsidRDefault="00667188" w:rsidP="00667188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E337C46" wp14:editId="22E5C857">
            <wp:extent cx="5731510" cy="2199005"/>
            <wp:effectExtent l="12700" t="12700" r="8890" b="10795"/>
            <wp:docPr id="1216088708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88708" name="Picture 3" descr="A screenshot of a comput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90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56BDA2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38A2A585" w14:textId="330F6733" w:rsidR="00667188" w:rsidRDefault="00667188" w:rsidP="00667188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 w:rsidRPr="00667188">
        <w:rPr>
          <w:rFonts w:cstheme="minorHAnsi"/>
        </w:rPr>
        <w:t>Attributes</w:t>
      </w:r>
      <w:r>
        <w:rPr>
          <w:rFonts w:cstheme="minorHAnsi"/>
        </w:rPr>
        <w:t xml:space="preserve">: if your program uses curriculum mapping, attributes are a great tool to track important aspects of your curriculum and enable generation of filtered reports based on specific topics, teaching methodology, assessment types, and more. </w:t>
      </w:r>
    </w:p>
    <w:p w14:paraId="0DE1EABF" w14:textId="32083193" w:rsidR="00667188" w:rsidRDefault="00667188" w:rsidP="00667188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7BF337D5" wp14:editId="14AB10A0">
            <wp:simplePos x="0" y="0"/>
            <wp:positionH relativeFrom="column">
              <wp:posOffset>3018790</wp:posOffset>
            </wp:positionH>
            <wp:positionV relativeFrom="paragraph">
              <wp:posOffset>201295</wp:posOffset>
            </wp:positionV>
            <wp:extent cx="2818765" cy="2235200"/>
            <wp:effectExtent l="12700" t="12700" r="13335" b="12700"/>
            <wp:wrapTight wrapText="bothSides">
              <wp:wrapPolygon edited="0">
                <wp:start x="-97" y="-123"/>
                <wp:lineTo x="-97" y="21600"/>
                <wp:lineTo x="21605" y="21600"/>
                <wp:lineTo x="21605" y="-123"/>
                <wp:lineTo x="-97" y="-123"/>
              </wp:wrapPolygon>
            </wp:wrapTight>
            <wp:docPr id="2090738919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38919" name="Picture 5" descr="A screenshot of a computer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235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914BB" w14:textId="00F52941" w:rsidR="00667188" w:rsidRPr="00667188" w:rsidRDefault="00667188" w:rsidP="00667188">
      <w:pPr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032606" wp14:editId="0426E98A">
            <wp:simplePos x="0" y="0"/>
            <wp:positionH relativeFrom="column">
              <wp:posOffset>474980</wp:posOffset>
            </wp:positionH>
            <wp:positionV relativeFrom="paragraph">
              <wp:posOffset>15240</wp:posOffset>
            </wp:positionV>
            <wp:extent cx="2291645" cy="2231339"/>
            <wp:effectExtent l="12700" t="12700" r="7620" b="17145"/>
            <wp:wrapTight wrapText="bothSides">
              <wp:wrapPolygon edited="0">
                <wp:start x="-120" y="-123"/>
                <wp:lineTo x="-120" y="21643"/>
                <wp:lineTo x="21552" y="21643"/>
                <wp:lineTo x="21552" y="-123"/>
                <wp:lineTo x="-120" y="-123"/>
              </wp:wrapPolygon>
            </wp:wrapTight>
            <wp:docPr id="2095390806" name="Picture 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390806" name="Picture 4" descr="A screenshot of a compute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645" cy="223133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5C283" w14:textId="77777777" w:rsidR="00667188" w:rsidRPr="00667188" w:rsidRDefault="00667188" w:rsidP="00667188">
      <w:pPr>
        <w:jc w:val="both"/>
        <w:rPr>
          <w:rFonts w:cstheme="minorHAnsi"/>
        </w:rPr>
      </w:pPr>
    </w:p>
    <w:p w14:paraId="65182832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35BB6E21" w14:textId="4E86BBDE" w:rsidR="00667188" w:rsidRDefault="00667188" w:rsidP="00667188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 w:rsidRPr="00667188">
        <w:rPr>
          <w:rFonts w:cstheme="minorHAnsi"/>
        </w:rPr>
        <w:t>Faculty &amp; Staff</w:t>
      </w:r>
      <w:r>
        <w:rPr>
          <w:rFonts w:cstheme="minorHAnsi"/>
        </w:rPr>
        <w:t xml:space="preserve">: if any of your faculty members help with managing courses, you’ll first have to give them access to the course before they can see it on their portal. </w:t>
      </w:r>
    </w:p>
    <w:p w14:paraId="40F411BF" w14:textId="0868225B" w:rsidR="00667188" w:rsidRPr="00667188" w:rsidRDefault="00667188" w:rsidP="00667188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37D8FC37" wp14:editId="748C295F">
            <wp:simplePos x="0" y="0"/>
            <wp:positionH relativeFrom="column">
              <wp:posOffset>-256752</wp:posOffset>
            </wp:positionH>
            <wp:positionV relativeFrom="paragraph">
              <wp:posOffset>198755</wp:posOffset>
            </wp:positionV>
            <wp:extent cx="3023870" cy="1540510"/>
            <wp:effectExtent l="12700" t="12700" r="11430" b="8890"/>
            <wp:wrapTight wrapText="bothSides">
              <wp:wrapPolygon edited="0">
                <wp:start x="-91" y="-178"/>
                <wp:lineTo x="-91" y="21547"/>
                <wp:lineTo x="21591" y="21547"/>
                <wp:lineTo x="21591" y="-178"/>
                <wp:lineTo x="-91" y="-178"/>
              </wp:wrapPolygon>
            </wp:wrapTight>
            <wp:docPr id="266065652" name="Picture 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65652" name="Picture 8" descr="A screenshot of a computer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5405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anchorId="5778A95A" wp14:editId="3240C8D0">
            <wp:simplePos x="0" y="0"/>
            <wp:positionH relativeFrom="column">
              <wp:posOffset>2922693</wp:posOffset>
            </wp:positionH>
            <wp:positionV relativeFrom="paragraph">
              <wp:posOffset>198755</wp:posOffset>
            </wp:positionV>
            <wp:extent cx="3574415" cy="1540510"/>
            <wp:effectExtent l="12700" t="12700" r="6985" b="8890"/>
            <wp:wrapTight wrapText="bothSides">
              <wp:wrapPolygon edited="0">
                <wp:start x="-77" y="-178"/>
                <wp:lineTo x="-77" y="21547"/>
                <wp:lineTo x="21565" y="21547"/>
                <wp:lineTo x="21565" y="-178"/>
                <wp:lineTo x="-77" y="-178"/>
              </wp:wrapPolygon>
            </wp:wrapTight>
            <wp:docPr id="54127900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79009" name="Picture 9" descr="A screenshot of a comput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15405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7D5E9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1D8A5509" w14:textId="0D5465E9" w:rsidR="00667188" w:rsidRDefault="00443194" w:rsidP="00667188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>Provide any details on any pre-requisites and co-requisites.</w:t>
      </w:r>
    </w:p>
    <w:p w14:paraId="3433D660" w14:textId="77777777" w:rsidR="00667188" w:rsidRDefault="00667188" w:rsidP="00667188">
      <w:pPr>
        <w:pStyle w:val="ListParagraph"/>
        <w:jc w:val="both"/>
        <w:rPr>
          <w:rFonts w:cstheme="minorHAnsi"/>
        </w:rPr>
      </w:pPr>
    </w:p>
    <w:p w14:paraId="3641DD32" w14:textId="0C51FA09" w:rsidR="00667188" w:rsidRDefault="00443194" w:rsidP="00667188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FF1F0BA" wp14:editId="5893E580">
            <wp:extent cx="5731510" cy="1934210"/>
            <wp:effectExtent l="12700" t="12700" r="8890" b="8890"/>
            <wp:docPr id="1042812761" name="Picture 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12761" name="Picture 10" descr="A screenshot of a computer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42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1961FF" w14:textId="77777777" w:rsidR="00667188" w:rsidRPr="00667188" w:rsidRDefault="00667188" w:rsidP="00667188">
      <w:pPr>
        <w:pStyle w:val="ListParagraph"/>
        <w:jc w:val="both"/>
        <w:rPr>
          <w:rFonts w:cstheme="minorHAnsi"/>
        </w:rPr>
      </w:pPr>
    </w:p>
    <w:p w14:paraId="5B34515D" w14:textId="517D01BF" w:rsidR="00667188" w:rsidRDefault="00443194" w:rsidP="003237FC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>Add details on t</w:t>
      </w:r>
      <w:r w:rsidR="00667188">
        <w:rPr>
          <w:rFonts w:cstheme="minorHAnsi"/>
        </w:rPr>
        <w:t xml:space="preserve">extbooks and other </w:t>
      </w:r>
      <w:r>
        <w:rPr>
          <w:rFonts w:cstheme="minorHAnsi"/>
        </w:rPr>
        <w:t>r</w:t>
      </w:r>
      <w:r w:rsidR="00667188">
        <w:rPr>
          <w:rFonts w:cstheme="minorHAnsi"/>
        </w:rPr>
        <w:t>esources</w:t>
      </w:r>
      <w:r>
        <w:rPr>
          <w:rFonts w:cstheme="minorHAnsi"/>
        </w:rPr>
        <w:t xml:space="preserve"> your students may need. </w:t>
      </w:r>
    </w:p>
    <w:p w14:paraId="2BF6FD56" w14:textId="77777777" w:rsidR="00443194" w:rsidRDefault="00443194" w:rsidP="00443194">
      <w:pPr>
        <w:pStyle w:val="ListParagraph"/>
        <w:jc w:val="both"/>
        <w:rPr>
          <w:rFonts w:cstheme="minorHAnsi"/>
        </w:rPr>
      </w:pPr>
    </w:p>
    <w:p w14:paraId="610300CA" w14:textId="0C888F81" w:rsidR="00443194" w:rsidRDefault="00443194" w:rsidP="00443194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DF604A1" wp14:editId="52835D95">
            <wp:extent cx="5731510" cy="1457325"/>
            <wp:effectExtent l="12700" t="12700" r="8890" b="15875"/>
            <wp:docPr id="1254213239" name="Picture 1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13239" name="Picture 11" descr="A screenshot of a computer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04C4BD" w14:textId="77777777" w:rsidR="00443194" w:rsidRDefault="00443194" w:rsidP="00443194">
      <w:pPr>
        <w:pStyle w:val="ListParagraph"/>
        <w:jc w:val="both"/>
        <w:rPr>
          <w:rFonts w:cstheme="minorHAnsi"/>
        </w:rPr>
      </w:pPr>
    </w:p>
    <w:p w14:paraId="5CCFCCDC" w14:textId="3AC6255C" w:rsidR="00667188" w:rsidRDefault="00443194" w:rsidP="003237FC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>Add information as to the e</w:t>
      </w:r>
      <w:r w:rsidR="00667188">
        <w:rPr>
          <w:rFonts w:cstheme="minorHAnsi"/>
        </w:rPr>
        <w:t xml:space="preserve">valuation </w:t>
      </w:r>
      <w:r>
        <w:rPr>
          <w:rFonts w:cstheme="minorHAnsi"/>
        </w:rPr>
        <w:t>c</w:t>
      </w:r>
      <w:r w:rsidR="00667188">
        <w:rPr>
          <w:rFonts w:cstheme="minorHAnsi"/>
        </w:rPr>
        <w:t xml:space="preserve">riteria </w:t>
      </w:r>
      <w:r>
        <w:rPr>
          <w:rFonts w:cstheme="minorHAnsi"/>
        </w:rPr>
        <w:t>that will be used for this course.</w:t>
      </w:r>
    </w:p>
    <w:p w14:paraId="2618F412" w14:textId="77777777" w:rsidR="00443194" w:rsidRDefault="00443194" w:rsidP="00443194">
      <w:pPr>
        <w:pStyle w:val="ListParagraph"/>
        <w:jc w:val="both"/>
        <w:rPr>
          <w:rFonts w:cstheme="minorHAnsi"/>
        </w:rPr>
      </w:pPr>
    </w:p>
    <w:p w14:paraId="1D2B6E9B" w14:textId="02B3A597" w:rsidR="00443194" w:rsidRDefault="00443194" w:rsidP="00443194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E4493A" wp14:editId="75F49D0D">
            <wp:extent cx="5731510" cy="2098675"/>
            <wp:effectExtent l="12700" t="12700" r="8890" b="9525"/>
            <wp:docPr id="1534579626" name="Picture 12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79626" name="Picture 12" descr="A picture containing text, screenshot, font, numb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86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5E7D88" w14:textId="77777777" w:rsidR="00443194" w:rsidRDefault="00443194" w:rsidP="00443194">
      <w:pPr>
        <w:pStyle w:val="ListParagraph"/>
        <w:jc w:val="both"/>
        <w:rPr>
          <w:rFonts w:cstheme="minorHAnsi"/>
        </w:rPr>
      </w:pPr>
    </w:p>
    <w:p w14:paraId="101D19B9" w14:textId="5C216981" w:rsidR="00667188" w:rsidRDefault="00443194" w:rsidP="003237FC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>Add c</w:t>
      </w:r>
      <w:r w:rsidR="00667188">
        <w:rPr>
          <w:rFonts w:cstheme="minorHAnsi"/>
        </w:rPr>
        <w:t xml:space="preserve">ourse </w:t>
      </w:r>
      <w:r>
        <w:rPr>
          <w:rFonts w:cstheme="minorHAnsi"/>
        </w:rPr>
        <w:t>p</w:t>
      </w:r>
      <w:r w:rsidR="00667188">
        <w:rPr>
          <w:rFonts w:cstheme="minorHAnsi"/>
        </w:rPr>
        <w:t xml:space="preserve">olicies </w:t>
      </w:r>
      <w:r>
        <w:rPr>
          <w:rFonts w:cstheme="minorHAnsi"/>
        </w:rPr>
        <w:t xml:space="preserve">using the + icon. Edit any existing policies using the pencil icon. </w:t>
      </w:r>
    </w:p>
    <w:p w14:paraId="27AD485C" w14:textId="77777777" w:rsidR="00443194" w:rsidRDefault="00443194" w:rsidP="00443194">
      <w:pPr>
        <w:pStyle w:val="ListParagraph"/>
        <w:jc w:val="both"/>
        <w:rPr>
          <w:rFonts w:cstheme="minorHAnsi"/>
        </w:rPr>
      </w:pPr>
    </w:p>
    <w:p w14:paraId="3162E699" w14:textId="091BC3B1" w:rsidR="00443194" w:rsidRDefault="00443194" w:rsidP="00443194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092F0996" wp14:editId="7E8B4FF7">
            <wp:extent cx="5731510" cy="2665095"/>
            <wp:effectExtent l="12700" t="12700" r="8890" b="14605"/>
            <wp:docPr id="96684504" name="Picture 13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504" name="Picture 13" descr="A picture containing text, screenshot, font, numb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50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71F794" w14:textId="77777777" w:rsidR="00443194" w:rsidRDefault="00443194" w:rsidP="00443194">
      <w:pPr>
        <w:pStyle w:val="ListParagraph"/>
        <w:jc w:val="both"/>
        <w:rPr>
          <w:rFonts w:cstheme="minorHAnsi"/>
        </w:rPr>
      </w:pPr>
    </w:p>
    <w:p w14:paraId="0695D847" w14:textId="50908D22" w:rsidR="00667188" w:rsidRDefault="00443194" w:rsidP="003237FC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>The g</w:t>
      </w:r>
      <w:r w:rsidR="00667188">
        <w:rPr>
          <w:rFonts w:cstheme="minorHAnsi"/>
        </w:rPr>
        <w:t xml:space="preserve">rading </w:t>
      </w:r>
      <w:r>
        <w:rPr>
          <w:rFonts w:cstheme="minorHAnsi"/>
        </w:rPr>
        <w:t>s</w:t>
      </w:r>
      <w:r w:rsidR="00667188">
        <w:rPr>
          <w:rFonts w:cstheme="minorHAnsi"/>
        </w:rPr>
        <w:t xml:space="preserve">cale </w:t>
      </w:r>
      <w:r>
        <w:rPr>
          <w:rFonts w:cstheme="minorHAnsi"/>
        </w:rPr>
        <w:t xml:space="preserve">at the end of the page will be view-only. Please head over to the Program Details section to make any necessary changes. </w:t>
      </w:r>
    </w:p>
    <w:p w14:paraId="78BF05B5" w14:textId="77777777" w:rsidR="00443194" w:rsidRDefault="00443194" w:rsidP="00443194">
      <w:pPr>
        <w:pStyle w:val="ListParagraph"/>
        <w:jc w:val="both"/>
        <w:rPr>
          <w:rFonts w:cstheme="minorHAnsi"/>
        </w:rPr>
      </w:pPr>
    </w:p>
    <w:p w14:paraId="28B9CE12" w14:textId="2956C19E" w:rsidR="00443194" w:rsidRDefault="00443194" w:rsidP="00443194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CA00F0D" wp14:editId="611B5BD4">
            <wp:extent cx="5731510" cy="1948180"/>
            <wp:effectExtent l="12700" t="12700" r="8890" b="7620"/>
            <wp:docPr id="292915405" name="Picture 14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15405" name="Picture 14" descr="A picture containing text, screenshot, number, fon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81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6A6793" w14:textId="77777777" w:rsidR="00443194" w:rsidRPr="00443194" w:rsidRDefault="00443194" w:rsidP="00443194">
      <w:pPr>
        <w:pStyle w:val="ListParagraph"/>
        <w:jc w:val="both"/>
        <w:rPr>
          <w:rFonts w:cstheme="minorHAnsi"/>
        </w:rPr>
      </w:pPr>
    </w:p>
    <w:p w14:paraId="52ED1365" w14:textId="658BA82A" w:rsidR="00667188" w:rsidRDefault="00667188" w:rsidP="003237FC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>Once you have added all necessary information, you can download a word file of your course profile. Click Generate Syllabus</w:t>
      </w:r>
      <w:r w:rsidR="00443194">
        <w:rPr>
          <w:rFonts w:cstheme="minorHAnsi"/>
        </w:rPr>
        <w:t xml:space="preserve"> at the top of the page. </w:t>
      </w:r>
    </w:p>
    <w:p w14:paraId="4664D0C0" w14:textId="77777777" w:rsidR="00443194" w:rsidRDefault="00443194" w:rsidP="00443194">
      <w:pPr>
        <w:pStyle w:val="ListParagraph"/>
        <w:jc w:val="both"/>
        <w:rPr>
          <w:rFonts w:cstheme="minorHAnsi"/>
        </w:rPr>
      </w:pPr>
    </w:p>
    <w:p w14:paraId="08CA4E95" w14:textId="183780E7" w:rsidR="00443194" w:rsidRPr="00443194" w:rsidRDefault="00443194" w:rsidP="00443194">
      <w:pPr>
        <w:pStyle w:val="ListParagraph"/>
        <w:jc w:val="both"/>
        <w:rPr>
          <w:rFonts w:cstheme="minorHAnsi"/>
          <w:vertAlign w:val="subscript"/>
        </w:rPr>
      </w:pPr>
      <w:r>
        <w:rPr>
          <w:rFonts w:cstheme="minorHAnsi"/>
          <w:noProof/>
          <w:vertAlign w:val="subscript"/>
        </w:rPr>
        <w:drawing>
          <wp:inline distT="0" distB="0" distL="0" distR="0" wp14:anchorId="2458DA16" wp14:editId="6AD18A7A">
            <wp:extent cx="1816100" cy="615759"/>
            <wp:effectExtent l="12700" t="12700" r="12700" b="6985"/>
            <wp:docPr id="113805626" name="Picture 15" descr="A blue text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5626" name="Picture 15" descr="A blue text on a white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075" cy="6327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40335C" w14:textId="77777777" w:rsidR="00443194" w:rsidRDefault="00443194" w:rsidP="00443194">
      <w:pPr>
        <w:pStyle w:val="ListParagraph"/>
        <w:jc w:val="both"/>
        <w:rPr>
          <w:rFonts w:cstheme="minorHAnsi"/>
        </w:rPr>
      </w:pPr>
    </w:p>
    <w:p w14:paraId="0618979B" w14:textId="0EDDE9C4" w:rsidR="00667188" w:rsidRDefault="00667188" w:rsidP="00667188">
      <w:pPr>
        <w:pStyle w:val="ListParagraph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 xml:space="preserve">A drawer will open, and you can select the different sections you’d like to include in your file. Once ready, click Download. </w:t>
      </w:r>
    </w:p>
    <w:p w14:paraId="11761336" w14:textId="77777777" w:rsidR="00667188" w:rsidRDefault="00667188" w:rsidP="00443194">
      <w:pPr>
        <w:pStyle w:val="ListParagraph"/>
        <w:jc w:val="both"/>
        <w:rPr>
          <w:rFonts w:cstheme="minorHAnsi"/>
        </w:rPr>
      </w:pPr>
    </w:p>
    <w:p w14:paraId="7856F10D" w14:textId="3CC0FC48" w:rsidR="00443194" w:rsidRPr="00667188" w:rsidRDefault="00443194" w:rsidP="00443194">
      <w:pPr>
        <w:pStyle w:val="ListParagraph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29B1D30" wp14:editId="3E74C788">
            <wp:extent cx="3768481" cy="4120445"/>
            <wp:effectExtent l="12700" t="12700" r="16510" b="7620"/>
            <wp:docPr id="173741483" name="Picture 16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1483" name="Picture 16" descr="A screenshot of a computer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63" cy="41346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43194" w:rsidRPr="00667188" w:rsidSect="00F82339">
      <w:headerReference w:type="default" r:id="rId26"/>
      <w:footerReference w:type="default" r:id="rId27"/>
      <w:pgSz w:w="11906" w:h="16838"/>
      <w:pgMar w:top="936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1FE16" w14:textId="77777777" w:rsidR="00773DC7" w:rsidRDefault="00773DC7" w:rsidP="00A432A3">
      <w:pPr>
        <w:spacing w:after="0" w:line="240" w:lineRule="auto"/>
      </w:pPr>
      <w:r>
        <w:separator/>
      </w:r>
    </w:p>
  </w:endnote>
  <w:endnote w:type="continuationSeparator" w:id="0">
    <w:p w14:paraId="2265504D" w14:textId="77777777" w:rsidR="00773DC7" w:rsidRDefault="00773DC7" w:rsidP="00A4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D4D3F" w14:textId="77777777" w:rsidR="00A432A3" w:rsidRDefault="00E326FB" w:rsidP="00705B94">
    <w:pPr>
      <w:pStyle w:val="Footer"/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9C6C41" wp14:editId="49F1D8C6">
          <wp:simplePos x="0" y="0"/>
          <wp:positionH relativeFrom="column">
            <wp:posOffset>-914400</wp:posOffset>
          </wp:positionH>
          <wp:positionV relativeFrom="page">
            <wp:posOffset>9642475</wp:posOffset>
          </wp:positionV>
          <wp:extent cx="7550150" cy="1055370"/>
          <wp:effectExtent l="0" t="0" r="6350" b="0"/>
          <wp:wrapTight wrapText="bothSides">
            <wp:wrapPolygon edited="0">
              <wp:start x="21509" y="0"/>
              <wp:lineTo x="19693" y="12477"/>
              <wp:lineTo x="0" y="13516"/>
              <wp:lineTo x="0" y="21314"/>
              <wp:lineTo x="21582" y="21314"/>
              <wp:lineTo x="21582" y="0"/>
              <wp:lineTo x="21509" y="0"/>
            </wp:wrapPolygon>
          </wp:wrapTight>
          <wp:docPr id="3" name="Picture 3" descr="Rectang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Rectangl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5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6F9B8" w14:textId="77777777" w:rsidR="00773DC7" w:rsidRDefault="00773DC7" w:rsidP="00A432A3">
      <w:pPr>
        <w:spacing w:after="0" w:line="240" w:lineRule="auto"/>
      </w:pPr>
      <w:r>
        <w:separator/>
      </w:r>
    </w:p>
  </w:footnote>
  <w:footnote w:type="continuationSeparator" w:id="0">
    <w:p w14:paraId="38CFB285" w14:textId="77777777" w:rsidR="00773DC7" w:rsidRDefault="00773DC7" w:rsidP="00A4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2DEF9" w14:textId="77777777" w:rsidR="00705B94" w:rsidRDefault="00E326FB" w:rsidP="00705B94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22E33A" wp14:editId="3874097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0150" cy="1049655"/>
          <wp:effectExtent l="0" t="0" r="6350" b="4445"/>
          <wp:wrapTight wrapText="bothSides">
            <wp:wrapPolygon edited="0">
              <wp:start x="0" y="0"/>
              <wp:lineTo x="0" y="21430"/>
              <wp:lineTo x="73" y="21430"/>
              <wp:lineTo x="1962" y="8363"/>
              <wp:lineTo x="21582" y="7840"/>
              <wp:lineTo x="21582" y="0"/>
              <wp:lineTo x="0" y="0"/>
            </wp:wrapPolygon>
          </wp:wrapTight>
          <wp:docPr id="1" name="Picture 1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B7891"/>
    <w:multiLevelType w:val="hybridMultilevel"/>
    <w:tmpl w:val="4CB635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F061C"/>
    <w:multiLevelType w:val="hybridMultilevel"/>
    <w:tmpl w:val="838E8840"/>
    <w:lvl w:ilvl="0" w:tplc="1FAA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21EF5"/>
    <w:multiLevelType w:val="hybridMultilevel"/>
    <w:tmpl w:val="48766EDC"/>
    <w:lvl w:ilvl="0" w:tplc="4E240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54BB8"/>
    <w:multiLevelType w:val="hybridMultilevel"/>
    <w:tmpl w:val="C58E53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65342"/>
    <w:multiLevelType w:val="hybridMultilevel"/>
    <w:tmpl w:val="8C3C6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45F28"/>
    <w:multiLevelType w:val="hybridMultilevel"/>
    <w:tmpl w:val="BBD455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B1E15"/>
    <w:multiLevelType w:val="hybridMultilevel"/>
    <w:tmpl w:val="A72274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F6040"/>
    <w:multiLevelType w:val="hybridMultilevel"/>
    <w:tmpl w:val="A24A63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52715"/>
    <w:multiLevelType w:val="hybridMultilevel"/>
    <w:tmpl w:val="C58E53D8"/>
    <w:lvl w:ilvl="0" w:tplc="1FAA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26411E"/>
    <w:multiLevelType w:val="hybridMultilevel"/>
    <w:tmpl w:val="C458FCD4"/>
    <w:lvl w:ilvl="0" w:tplc="1FAA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B4C8C"/>
    <w:multiLevelType w:val="hybridMultilevel"/>
    <w:tmpl w:val="BE9A8E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235F"/>
    <w:multiLevelType w:val="hybridMultilevel"/>
    <w:tmpl w:val="4C7221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50054"/>
    <w:multiLevelType w:val="hybridMultilevel"/>
    <w:tmpl w:val="75B2A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933482">
    <w:abstractNumId w:val="4"/>
  </w:num>
  <w:num w:numId="2" w16cid:durableId="523710130">
    <w:abstractNumId w:val="2"/>
  </w:num>
  <w:num w:numId="3" w16cid:durableId="761150432">
    <w:abstractNumId w:val="6"/>
  </w:num>
  <w:num w:numId="4" w16cid:durableId="1190142862">
    <w:abstractNumId w:val="5"/>
  </w:num>
  <w:num w:numId="5" w16cid:durableId="1991015754">
    <w:abstractNumId w:val="11"/>
  </w:num>
  <w:num w:numId="6" w16cid:durableId="657459125">
    <w:abstractNumId w:val="10"/>
  </w:num>
  <w:num w:numId="7" w16cid:durableId="1967077102">
    <w:abstractNumId w:val="0"/>
  </w:num>
  <w:num w:numId="8" w16cid:durableId="1523393507">
    <w:abstractNumId w:val="12"/>
  </w:num>
  <w:num w:numId="9" w16cid:durableId="116338537">
    <w:abstractNumId w:val="8"/>
  </w:num>
  <w:num w:numId="10" w16cid:durableId="1611164503">
    <w:abstractNumId w:val="7"/>
  </w:num>
  <w:num w:numId="11" w16cid:durableId="176237055">
    <w:abstractNumId w:val="3"/>
  </w:num>
  <w:num w:numId="12" w16cid:durableId="1649088829">
    <w:abstractNumId w:val="9"/>
  </w:num>
  <w:num w:numId="13" w16cid:durableId="1735005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188"/>
    <w:rsid w:val="00045106"/>
    <w:rsid w:val="001B60AF"/>
    <w:rsid w:val="001C2588"/>
    <w:rsid w:val="001E4FE0"/>
    <w:rsid w:val="003237FC"/>
    <w:rsid w:val="003753E1"/>
    <w:rsid w:val="00376A40"/>
    <w:rsid w:val="003A6A5F"/>
    <w:rsid w:val="003C03A6"/>
    <w:rsid w:val="00443194"/>
    <w:rsid w:val="00453C94"/>
    <w:rsid w:val="0049662E"/>
    <w:rsid w:val="005A452F"/>
    <w:rsid w:val="00667188"/>
    <w:rsid w:val="006927C4"/>
    <w:rsid w:val="006D590E"/>
    <w:rsid w:val="00705B94"/>
    <w:rsid w:val="00714002"/>
    <w:rsid w:val="00773DC7"/>
    <w:rsid w:val="0078159E"/>
    <w:rsid w:val="007D61C8"/>
    <w:rsid w:val="008152A4"/>
    <w:rsid w:val="00863978"/>
    <w:rsid w:val="008A0CC6"/>
    <w:rsid w:val="008D17CE"/>
    <w:rsid w:val="009D11F7"/>
    <w:rsid w:val="009F2F43"/>
    <w:rsid w:val="00A36193"/>
    <w:rsid w:val="00A432A3"/>
    <w:rsid w:val="00A6067F"/>
    <w:rsid w:val="00A9441B"/>
    <w:rsid w:val="00AC5F07"/>
    <w:rsid w:val="00B66A47"/>
    <w:rsid w:val="00B75861"/>
    <w:rsid w:val="00BA1F3E"/>
    <w:rsid w:val="00C00628"/>
    <w:rsid w:val="00C16D9A"/>
    <w:rsid w:val="00C5287E"/>
    <w:rsid w:val="00C62A12"/>
    <w:rsid w:val="00C87042"/>
    <w:rsid w:val="00CD0144"/>
    <w:rsid w:val="00D200A2"/>
    <w:rsid w:val="00D3055B"/>
    <w:rsid w:val="00E326FB"/>
    <w:rsid w:val="00E8123B"/>
    <w:rsid w:val="00E83375"/>
    <w:rsid w:val="00F35221"/>
    <w:rsid w:val="00F80092"/>
    <w:rsid w:val="00F82339"/>
    <w:rsid w:val="00F9763C"/>
    <w:rsid w:val="00FC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39531"/>
  <w15:chartTrackingRefBased/>
  <w15:docId w15:val="{E0B126AF-AB22-4C42-8E8A-784732F08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2A3"/>
  </w:style>
  <w:style w:type="paragraph" w:styleId="Footer">
    <w:name w:val="footer"/>
    <w:basedOn w:val="Normal"/>
    <w:link w:val="Foot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2A3"/>
  </w:style>
  <w:style w:type="paragraph" w:styleId="ListParagraph">
    <w:name w:val="List Paragraph"/>
    <w:basedOn w:val="Normal"/>
    <w:uiPriority w:val="34"/>
    <w:qFormat/>
    <w:rsid w:val="00C16D9A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39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39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cioramirez/Library/Group%20Containers/UBF8T346G9.Office/User%20Content.localized/Templates.localized/Help%20Doc%20Template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Owner xmlns="f6675912-4584-48fc-a12f-a34c3f7f79d5">
      <UserInfo>
        <DisplayName/>
        <AccountId xsi:nil="true"/>
        <AccountType/>
      </UserInfo>
    </DocumentOwner>
    <TaxCatchAll xmlns="b7c32b0a-d48b-404c-8366-960b8c95c21e" xsi:nil="true"/>
    <lcf76f155ced4ddcb4097134ff3c332f xmlns="f6675912-4584-48fc-a12f-a34c3f7f79d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EB29D3DE2CA4EB9328182949BD675" ma:contentTypeVersion="18" ma:contentTypeDescription="Create a new document." ma:contentTypeScope="" ma:versionID="b86f855021b5e5fb2d2c36cc5fdfec9d">
  <xsd:schema xmlns:xsd="http://www.w3.org/2001/XMLSchema" xmlns:xs="http://www.w3.org/2001/XMLSchema" xmlns:p="http://schemas.microsoft.com/office/2006/metadata/properties" xmlns:ns2="b7c32b0a-d48b-404c-8366-960b8c95c21e" xmlns:ns3="f6675912-4584-48fc-a12f-a34c3f7f79d5" targetNamespace="http://schemas.microsoft.com/office/2006/metadata/properties" ma:root="true" ma:fieldsID="218900120c8d387973c8dfd84e4bb277" ns2:_="" ns3:_="">
    <xsd:import namespace="b7c32b0a-d48b-404c-8366-960b8c95c21e"/>
    <xsd:import namespace="f6675912-4584-48fc-a12f-a34c3f7f7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ocumentOwner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32b0a-d48b-404c-8366-960b8c95c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37fd2d-7214-429a-acf3-5dfd21d2d650}" ma:internalName="TaxCatchAll" ma:showField="CatchAllData" ma:web="b7c32b0a-d48b-404c-8366-960b8c95c2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75912-4584-48fc-a12f-a34c3f7f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ocumentOwner" ma:index="20" nillable="true" ma:displayName="Owner" ma:description="Who owns this?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2fd3a3-8089-491c-be52-678831b29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3E1BA-3C0B-4F12-82B8-23FF45627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E755A2-16AB-494B-A29A-4CD7AFF04F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7243AE-F554-422B-9050-E982CDAB8F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CA5197-7AD7-4508-A1FA-9FEDC60AA17A}"/>
</file>

<file path=docProps/app.xml><?xml version="1.0" encoding="utf-8"?>
<Properties xmlns="http://schemas.openxmlformats.org/officeDocument/2006/extended-properties" xmlns:vt="http://schemas.openxmlformats.org/officeDocument/2006/docPropsVTypes">
  <Template>Help Doc Template 2023.dotx</Template>
  <TotalTime>14</TotalTime>
  <Pages>5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Rocio Ramirez</cp:lastModifiedBy>
  <cp:revision>1</cp:revision>
  <dcterms:created xsi:type="dcterms:W3CDTF">2023-05-22T08:50:00Z</dcterms:created>
  <dcterms:modified xsi:type="dcterms:W3CDTF">2023-05-22T09:18:00Z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0x010100922EB29D3DE2CA4EB9328182949BD675</vt:lpwstr>
  </property>
</Properties>
</file>