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FA65F" w14:textId="39910A74" w:rsidR="00C16D9A" w:rsidRPr="00714002" w:rsidRDefault="006970FB" w:rsidP="008152A4">
      <w:pPr>
        <w:jc w:val="center"/>
        <w:rPr>
          <w:sz w:val="36"/>
          <w:szCs w:val="36"/>
        </w:rPr>
      </w:pPr>
      <w:r>
        <w:rPr>
          <w:sz w:val="36"/>
          <w:szCs w:val="36"/>
        </w:rPr>
        <w:t>Accessing the Slot Request for Site</w:t>
      </w:r>
    </w:p>
    <w:p w14:paraId="7DDE5510" w14:textId="4D5287B7" w:rsidR="008152A4" w:rsidRPr="00714002" w:rsidRDefault="00DB71EB" w:rsidP="008152A4">
      <w:pPr>
        <w:pBdr>
          <w:bottom w:val="single" w:sz="12" w:space="1" w:color="auto"/>
        </w:pBdr>
        <w:jc w:val="center"/>
        <w:rPr>
          <w:sz w:val="36"/>
          <w:szCs w:val="36"/>
        </w:rPr>
      </w:pPr>
      <w:r>
        <w:rPr>
          <w:sz w:val="36"/>
          <w:szCs w:val="36"/>
        </w:rPr>
        <w:t>Prism</w:t>
      </w:r>
    </w:p>
    <w:p w14:paraId="5FACBA3C" w14:textId="4D841BC9" w:rsidR="001C24F7" w:rsidRDefault="001C24F7" w:rsidP="00C5287E">
      <w:pPr>
        <w:jc w:val="both"/>
        <w:rPr>
          <w:sz w:val="24"/>
          <w:szCs w:val="24"/>
        </w:rPr>
      </w:pPr>
      <w:r w:rsidRPr="001C24F7">
        <w:rPr>
          <w:sz w:val="24"/>
          <w:szCs w:val="24"/>
        </w:rPr>
        <w:t xml:space="preserve">Your school partner uses Exxat </w:t>
      </w:r>
      <w:r>
        <w:rPr>
          <w:sz w:val="24"/>
          <w:szCs w:val="24"/>
        </w:rPr>
        <w:t>Prism</w:t>
      </w:r>
      <w:r w:rsidRPr="001C24F7">
        <w:rPr>
          <w:sz w:val="24"/>
          <w:szCs w:val="24"/>
        </w:rPr>
        <w:t xml:space="preserve"> to manage clinical education. You’ll be able to easily access a slot request on our cloud-based system without a login to provide your school partner with slots. We hope you’ll find </w:t>
      </w:r>
      <w:r>
        <w:rPr>
          <w:sz w:val="24"/>
          <w:szCs w:val="24"/>
        </w:rPr>
        <w:t>Prism</w:t>
      </w:r>
      <w:r w:rsidRPr="001C24F7">
        <w:rPr>
          <w:sz w:val="24"/>
          <w:szCs w:val="24"/>
        </w:rPr>
        <w:t xml:space="preserve"> improves efficiency and promotes clear communication in this </w:t>
      </w:r>
      <w:r w:rsidRPr="001C24F7">
        <w:rPr>
          <w:sz w:val="24"/>
          <w:szCs w:val="24"/>
        </w:rPr>
        <w:t>endeavour</w:t>
      </w:r>
      <w:r w:rsidRPr="001C24F7">
        <w:rPr>
          <w:sz w:val="24"/>
          <w:szCs w:val="24"/>
        </w:rPr>
        <w:t>.</w:t>
      </w:r>
    </w:p>
    <w:p w14:paraId="0469DF26" w14:textId="77777777" w:rsidR="008B3DC1" w:rsidRDefault="008B3DC1" w:rsidP="00C5287E">
      <w:pPr>
        <w:jc w:val="both"/>
        <w:rPr>
          <w:sz w:val="24"/>
          <w:szCs w:val="24"/>
        </w:rPr>
      </w:pPr>
    </w:p>
    <w:p w14:paraId="29A8361E" w14:textId="066ECCD3" w:rsidR="006970FB" w:rsidRDefault="008B3DC1" w:rsidP="00FB03A1">
      <w:pPr>
        <w:pStyle w:val="ListParagraph"/>
        <w:numPr>
          <w:ilvl w:val="0"/>
          <w:numId w:val="1"/>
        </w:numPr>
        <w:jc w:val="both"/>
      </w:pPr>
      <w:r w:rsidRPr="008B3DC1">
        <w:t xml:space="preserve">Your school partner will send their slot request email right to your inbox from </w:t>
      </w:r>
      <w:hyperlink r:id="rId10" w:history="1">
        <w:r w:rsidR="008A7047" w:rsidRPr="00E56A19">
          <w:rPr>
            <w:rStyle w:val="Hyperlink"/>
          </w:rPr>
          <w:t>notifications@exxat.com</w:t>
        </w:r>
      </w:hyperlink>
      <w:r w:rsidR="008A7047">
        <w:t xml:space="preserve">. </w:t>
      </w:r>
      <w:r w:rsidRPr="008B3DC1">
        <w:t>A sample email has been provided below. Your school partner may have customized their email and included attachments so you may see some variation than what is shown here.</w:t>
      </w:r>
      <w:r>
        <w:t xml:space="preserve"> </w:t>
      </w:r>
    </w:p>
    <w:p w14:paraId="76AD9C14" w14:textId="4D7A363A" w:rsidR="00977D25" w:rsidRDefault="00977D25" w:rsidP="00977D25">
      <w:pPr>
        <w:pStyle w:val="ListParagraph"/>
        <w:numPr>
          <w:ilvl w:val="1"/>
          <w:numId w:val="1"/>
        </w:numPr>
        <w:jc w:val="both"/>
      </w:pPr>
      <w:r>
        <w:t>Click on the link to get started!</w:t>
      </w:r>
    </w:p>
    <w:p w14:paraId="7E296DA7" w14:textId="77777777" w:rsidR="00FB03A1" w:rsidRDefault="00FB03A1" w:rsidP="00FB03A1">
      <w:pPr>
        <w:pStyle w:val="ListParagraph"/>
        <w:jc w:val="both"/>
      </w:pPr>
    </w:p>
    <w:p w14:paraId="5B19CE64" w14:textId="5FAE89A9" w:rsidR="00FB03A1" w:rsidRDefault="00977D25" w:rsidP="00FB03A1">
      <w:pPr>
        <w:pStyle w:val="ListParagraph"/>
        <w:jc w:val="both"/>
      </w:pPr>
      <w:r>
        <w:rPr>
          <w:noProof/>
        </w:rPr>
        <w:drawing>
          <wp:inline distT="0" distB="0" distL="0" distR="0" wp14:anchorId="45E40DBB" wp14:editId="79906830">
            <wp:extent cx="4229100" cy="2788788"/>
            <wp:effectExtent l="12700" t="12700" r="12700" b="18415"/>
            <wp:docPr id="38137533" name="Picture 1"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7533" name="Picture 1" descr="A picture containing text, screenshot, fon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0165" cy="2796084"/>
                    </a:xfrm>
                    <a:prstGeom prst="rect">
                      <a:avLst/>
                    </a:prstGeom>
                    <a:ln>
                      <a:solidFill>
                        <a:schemeClr val="bg2">
                          <a:lumMod val="90000"/>
                        </a:schemeClr>
                      </a:solidFill>
                    </a:ln>
                  </pic:spPr>
                </pic:pic>
              </a:graphicData>
            </a:graphic>
          </wp:inline>
        </w:drawing>
      </w:r>
    </w:p>
    <w:p w14:paraId="21E2B9F7" w14:textId="7C1466F5" w:rsidR="00DE651A" w:rsidRDefault="00DE651A" w:rsidP="006970FB">
      <w:pPr>
        <w:pStyle w:val="ListParagraph"/>
        <w:jc w:val="both"/>
      </w:pPr>
    </w:p>
    <w:p w14:paraId="15A0E704" w14:textId="570198F7" w:rsidR="00DE651A" w:rsidRDefault="00C92CAB" w:rsidP="00C92CAB">
      <w:pPr>
        <w:pStyle w:val="ListParagraph"/>
        <w:numPr>
          <w:ilvl w:val="0"/>
          <w:numId w:val="1"/>
        </w:numPr>
        <w:jc w:val="both"/>
      </w:pPr>
      <w:r>
        <w:t>You will be redirected to a page which looks like th</w:t>
      </w:r>
      <w:r w:rsidR="00005787">
        <w:t>e image below. The first page will include a personalized message from the program and any resources they’d like to share. Click Start to begin.</w:t>
      </w:r>
    </w:p>
    <w:p w14:paraId="13E713B6" w14:textId="77777777" w:rsidR="00D80521" w:rsidRDefault="00D80521" w:rsidP="00D80521">
      <w:pPr>
        <w:pStyle w:val="ListParagraph"/>
        <w:jc w:val="both"/>
      </w:pPr>
    </w:p>
    <w:p w14:paraId="4C818AFF" w14:textId="7E1402C3" w:rsidR="00D80521" w:rsidRDefault="008A7047" w:rsidP="00D80521">
      <w:pPr>
        <w:pStyle w:val="ListParagraph"/>
        <w:jc w:val="both"/>
      </w:pPr>
      <w:r>
        <w:rPr>
          <w:noProof/>
        </w:rPr>
        <w:lastRenderedPageBreak/>
        <mc:AlternateContent>
          <mc:Choice Requires="wps">
            <w:drawing>
              <wp:anchor distT="0" distB="0" distL="114300" distR="114300" simplePos="0" relativeHeight="251667456" behindDoc="0" locked="0" layoutInCell="1" allowOverlap="1" wp14:anchorId="1D565CD2" wp14:editId="06724A23">
                <wp:simplePos x="0" y="0"/>
                <wp:positionH relativeFrom="column">
                  <wp:posOffset>469900</wp:posOffset>
                </wp:positionH>
                <wp:positionV relativeFrom="paragraph">
                  <wp:posOffset>2082799</wp:posOffset>
                </wp:positionV>
                <wp:extent cx="1117600" cy="850265"/>
                <wp:effectExtent l="0" t="25400" r="38100" b="13335"/>
                <wp:wrapNone/>
                <wp:docPr id="11" name="Straight Arrow Connector 11"/>
                <wp:cNvGraphicFramePr/>
                <a:graphic xmlns:a="http://schemas.openxmlformats.org/drawingml/2006/main">
                  <a:graphicData uri="http://schemas.microsoft.com/office/word/2010/wordprocessingShape">
                    <wps:wsp>
                      <wps:cNvCnPr/>
                      <wps:spPr>
                        <a:xfrm flipV="1">
                          <a:off x="0" y="0"/>
                          <a:ext cx="1117600" cy="850265"/>
                        </a:xfrm>
                        <a:prstGeom prst="straightConnector1">
                          <a:avLst/>
                        </a:prstGeom>
                        <a:ln>
                          <a:solidFill>
                            <a:srgbClr val="FF2F9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5D61F00" id="_x0000_t32" coordsize="21600,21600" o:spt="32" o:oned="t" path="m,l21600,21600e" filled="f">
                <v:path arrowok="t" fillok="f" o:connecttype="none"/>
                <o:lock v:ext="edit" shapetype="t"/>
              </v:shapetype>
              <v:shape id="Straight Arrow Connector 11" o:spid="_x0000_s1026" type="#_x0000_t32" style="position:absolute;margin-left:37pt;margin-top:164pt;width:88pt;height:66.9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" strokecolor="#ff2f92" strokeweight=".5pt">
                <v:stroke endarrow="block" joinstyle="miter"/>
              </v:shape>
            </w:pict>
          </mc:Fallback>
        </mc:AlternateContent>
      </w:r>
      <w:r>
        <w:rPr>
          <w:noProof/>
        </w:rPr>
        <w:drawing>
          <wp:inline distT="0" distB="0" distL="0" distR="0" wp14:anchorId="0D4FF438" wp14:editId="78977ACE">
            <wp:extent cx="5731510" cy="2862580"/>
            <wp:effectExtent l="12700" t="12700" r="8890" b="7620"/>
            <wp:docPr id="2075991552" name="Picture 2"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991552" name="Picture 2" descr="A screenshot of a computer screen&#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862580"/>
                    </a:xfrm>
                    <a:prstGeom prst="rect">
                      <a:avLst/>
                    </a:prstGeom>
                    <a:ln>
                      <a:solidFill>
                        <a:schemeClr val="bg2">
                          <a:lumMod val="90000"/>
                        </a:schemeClr>
                      </a:solidFill>
                    </a:ln>
                  </pic:spPr>
                </pic:pic>
              </a:graphicData>
            </a:graphic>
          </wp:inline>
        </w:drawing>
      </w:r>
    </w:p>
    <w:p w14:paraId="06F9B8E6" w14:textId="6C000A9D" w:rsidR="008A7047" w:rsidRDefault="008A7047" w:rsidP="00D80521">
      <w:pPr>
        <w:pStyle w:val="ListParagraph"/>
        <w:jc w:val="both"/>
      </w:pPr>
      <w:r>
        <w:rPr>
          <w:noProof/>
        </w:rPr>
        <mc:AlternateContent>
          <mc:Choice Requires="wps">
            <w:drawing>
              <wp:anchor distT="0" distB="0" distL="114300" distR="114300" simplePos="0" relativeHeight="251662336" behindDoc="0" locked="0" layoutInCell="1" allowOverlap="1" wp14:anchorId="0BA5168A" wp14:editId="0E5080F6">
                <wp:simplePos x="0" y="0"/>
                <wp:positionH relativeFrom="column">
                  <wp:posOffset>459740</wp:posOffset>
                </wp:positionH>
                <wp:positionV relativeFrom="paragraph">
                  <wp:posOffset>47625</wp:posOffset>
                </wp:positionV>
                <wp:extent cx="1530035" cy="253497"/>
                <wp:effectExtent l="0" t="0" r="6985" b="13335"/>
                <wp:wrapNone/>
                <wp:docPr id="8" name="Text Box 8"/>
                <wp:cNvGraphicFramePr/>
                <a:graphic xmlns:a="http://schemas.openxmlformats.org/drawingml/2006/main">
                  <a:graphicData uri="http://schemas.microsoft.com/office/word/2010/wordprocessingShape">
                    <wps:wsp>
                      <wps:cNvSpPr txBox="1"/>
                      <wps:spPr>
                        <a:xfrm>
                          <a:off x="0" y="0"/>
                          <a:ext cx="1530035" cy="253497"/>
                        </a:xfrm>
                        <a:prstGeom prst="rect">
                          <a:avLst/>
                        </a:prstGeom>
                        <a:solidFill>
                          <a:schemeClr val="lt1"/>
                        </a:solidFill>
                        <a:ln w="6350">
                          <a:solidFill>
                            <a:srgbClr val="FF2F92"/>
                          </a:solidFill>
                        </a:ln>
                      </wps:spPr>
                      <wps:txbx>
                        <w:txbxContent>
                          <w:p w14:paraId="3AD942EB" w14:textId="75C4EA32" w:rsidR="00C92CAB" w:rsidRPr="00C92CAB" w:rsidRDefault="00C92CAB" w:rsidP="00C92CAB">
                            <w:pPr>
                              <w:jc w:val="center"/>
                              <w:rPr>
                                <w:lang w:val="en-US"/>
                              </w:rPr>
                            </w:pPr>
                            <w:r>
                              <w:rPr>
                                <w:lang w:val="en-US"/>
                              </w:rPr>
                              <w:t>View any attachments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A5168A" id="_x0000_t202" coordsize="21600,21600" o:spt="202" path="m,l,21600r21600,l21600,xe">
                <v:stroke joinstyle="miter"/>
                <v:path gradientshapeok="t" o:connecttype="rect"/>
              </v:shapetype>
              <v:shape id="Text Box 8" o:spid="_x0000_s1026" type="#_x0000_t202" style="position:absolute;left:0;text-align:left;margin-left:36.2pt;margin-top:3.75pt;width:120.5pt;height:19.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" fillcolor="white [3201]" strokecolor="#ff2f92" strokeweight=".5pt">
                <v:textbox>
                  <w:txbxContent>
                    <w:p w14:paraId="3AD942EB" w14:textId="75C4EA32" w:rsidR="00C92CAB" w:rsidRPr="00C92CAB" w:rsidRDefault="00C92CAB" w:rsidP="00C92CAB">
                      <w:pPr>
                        <w:jc w:val="center"/>
                        <w:rPr>
                          <w:lang w:val="en-US"/>
                        </w:rPr>
                      </w:pPr>
                      <w:r>
                        <w:rPr>
                          <w:lang w:val="en-US"/>
                        </w:rPr>
                        <w:t>View any attachments</w:t>
                      </w:r>
                    </w:p>
                  </w:txbxContent>
                </v:textbox>
              </v:shape>
            </w:pict>
          </mc:Fallback>
        </mc:AlternateContent>
      </w:r>
    </w:p>
    <w:p w14:paraId="0FF5A11F" w14:textId="422E45FA" w:rsidR="00C92CAB" w:rsidRDefault="00C92CAB" w:rsidP="00AD5F44">
      <w:pPr>
        <w:jc w:val="both"/>
      </w:pPr>
    </w:p>
    <w:p w14:paraId="0A84FA75" w14:textId="6FE759EC" w:rsidR="00C92CAB" w:rsidRDefault="00C92CAB" w:rsidP="00C92CAB">
      <w:pPr>
        <w:pStyle w:val="ListParagraph"/>
        <w:jc w:val="both"/>
      </w:pPr>
    </w:p>
    <w:p w14:paraId="650206EB" w14:textId="77777777" w:rsidR="009A3167" w:rsidRDefault="00AD5F44" w:rsidP="0038200E">
      <w:pPr>
        <w:pStyle w:val="ListParagraph"/>
        <w:numPr>
          <w:ilvl w:val="0"/>
          <w:numId w:val="1"/>
        </w:numPr>
        <w:jc w:val="both"/>
      </w:pPr>
      <w:r>
        <w:t>On step 1,</w:t>
      </w:r>
      <w:r w:rsidR="00C92CAB">
        <w:t xml:space="preserve"> </w:t>
      </w:r>
      <w:r w:rsidR="00D804F5">
        <w:t xml:space="preserve">you will see all </w:t>
      </w:r>
      <w:r>
        <w:t xml:space="preserve">the locations you are associated </w:t>
      </w:r>
      <w:r w:rsidR="0038200E">
        <w:t xml:space="preserve">with and will have the option to add availability information. </w:t>
      </w:r>
    </w:p>
    <w:p w14:paraId="31428EF0" w14:textId="0840CBB0" w:rsidR="00C92CAB" w:rsidRDefault="0038200E" w:rsidP="0038200E">
      <w:pPr>
        <w:pStyle w:val="ListParagraph"/>
        <w:numPr>
          <w:ilvl w:val="0"/>
          <w:numId w:val="1"/>
        </w:numPr>
        <w:jc w:val="both"/>
      </w:pPr>
      <w:r>
        <w:t>On the right side of the page, you can easily</w:t>
      </w:r>
      <w:r w:rsidR="009A3167">
        <w:t xml:space="preserve"> view the different rotations the program has scheduled. Hover over the icon to view any notes the program has shared with you. </w:t>
      </w:r>
    </w:p>
    <w:p w14:paraId="0C8A2B05" w14:textId="77777777" w:rsidR="005062A1" w:rsidRDefault="005062A1" w:rsidP="005062A1">
      <w:pPr>
        <w:pStyle w:val="ListParagraph"/>
        <w:jc w:val="both"/>
      </w:pPr>
    </w:p>
    <w:p w14:paraId="08C3A621" w14:textId="3AC3BD04" w:rsidR="005062A1" w:rsidRDefault="005062A1" w:rsidP="005062A1">
      <w:pPr>
        <w:pStyle w:val="ListParagraph"/>
        <w:jc w:val="both"/>
      </w:pPr>
      <w:r>
        <w:rPr>
          <w:noProof/>
        </w:rPr>
        <w:drawing>
          <wp:inline distT="0" distB="0" distL="0" distR="0" wp14:anchorId="0237248A" wp14:editId="6F81EEEA">
            <wp:extent cx="5731510" cy="2929255"/>
            <wp:effectExtent l="12700" t="12700" r="8890" b="17145"/>
            <wp:docPr id="1264484175" name="Picture 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484175" name="Picture 3" descr="A screenshot of a computer&#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929255"/>
                    </a:xfrm>
                    <a:prstGeom prst="rect">
                      <a:avLst/>
                    </a:prstGeom>
                    <a:ln>
                      <a:solidFill>
                        <a:schemeClr val="bg2">
                          <a:lumMod val="90000"/>
                        </a:schemeClr>
                      </a:solidFill>
                    </a:ln>
                  </pic:spPr>
                </pic:pic>
              </a:graphicData>
            </a:graphic>
          </wp:inline>
        </w:drawing>
      </w:r>
    </w:p>
    <w:p w14:paraId="3390DEA7" w14:textId="77777777" w:rsidR="005062A1" w:rsidRDefault="005062A1" w:rsidP="005062A1">
      <w:pPr>
        <w:pStyle w:val="ListParagraph"/>
        <w:jc w:val="both"/>
      </w:pPr>
    </w:p>
    <w:p w14:paraId="2A7932E2" w14:textId="533DDCCF" w:rsidR="005062A1" w:rsidRDefault="002C6E72" w:rsidP="005062A1">
      <w:pPr>
        <w:pStyle w:val="ListParagraph"/>
        <w:numPr>
          <w:ilvl w:val="0"/>
          <w:numId w:val="1"/>
        </w:numPr>
        <w:jc w:val="both"/>
      </w:pPr>
      <w:r>
        <w:t xml:space="preserve">To add slots, click + Add Availability for the desired location. </w:t>
      </w:r>
    </w:p>
    <w:p w14:paraId="4CCE887D" w14:textId="77777777" w:rsidR="00271239" w:rsidRDefault="00271239" w:rsidP="00271239">
      <w:pPr>
        <w:pStyle w:val="ListParagraph"/>
        <w:jc w:val="both"/>
      </w:pPr>
    </w:p>
    <w:p w14:paraId="64896594" w14:textId="78A6118B" w:rsidR="00271239" w:rsidRDefault="00AE735B" w:rsidP="00271239">
      <w:pPr>
        <w:pStyle w:val="ListParagraph"/>
        <w:jc w:val="both"/>
      </w:pPr>
      <w:r>
        <w:rPr>
          <w:noProof/>
        </w:rPr>
        <w:lastRenderedPageBreak/>
        <w:drawing>
          <wp:inline distT="0" distB="0" distL="0" distR="0" wp14:anchorId="15FBF50A" wp14:editId="26060805">
            <wp:extent cx="5731510" cy="1050290"/>
            <wp:effectExtent l="12700" t="12700" r="8890" b="16510"/>
            <wp:docPr id="1636806321" name="Picture 4" descr="A screen shot of a mess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806321" name="Picture 4" descr="A screen shot of a message&#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5731510" cy="1050290"/>
                    </a:xfrm>
                    <a:prstGeom prst="rect">
                      <a:avLst/>
                    </a:prstGeom>
                    <a:ln>
                      <a:solidFill>
                        <a:schemeClr val="bg2">
                          <a:lumMod val="90000"/>
                        </a:schemeClr>
                      </a:solidFill>
                    </a:ln>
                  </pic:spPr>
                </pic:pic>
              </a:graphicData>
            </a:graphic>
          </wp:inline>
        </w:drawing>
      </w:r>
    </w:p>
    <w:p w14:paraId="662A8F07" w14:textId="77777777" w:rsidR="00271239" w:rsidRDefault="00271239" w:rsidP="00271239">
      <w:pPr>
        <w:pStyle w:val="ListParagraph"/>
        <w:jc w:val="both"/>
      </w:pPr>
    </w:p>
    <w:p w14:paraId="7DDB5168" w14:textId="54F6A19E" w:rsidR="001E647D" w:rsidRDefault="001E647D" w:rsidP="005062A1">
      <w:pPr>
        <w:pStyle w:val="ListParagraph"/>
        <w:numPr>
          <w:ilvl w:val="0"/>
          <w:numId w:val="1"/>
        </w:numPr>
        <w:jc w:val="both"/>
      </w:pPr>
      <w:r>
        <w:t xml:space="preserve">The program may provide you with the option to add slots without assigning a location. If that feature is available, click </w:t>
      </w:r>
      <w:r w:rsidR="00146C3D">
        <w:t>+ Add Availability for the card at the bottom of the page with includes the text (Location Not Decided Yet)</w:t>
      </w:r>
    </w:p>
    <w:p w14:paraId="3E2E54B5" w14:textId="77777777" w:rsidR="00AE735B" w:rsidRDefault="00AE735B" w:rsidP="00AE735B">
      <w:pPr>
        <w:pStyle w:val="ListParagraph"/>
        <w:jc w:val="both"/>
      </w:pPr>
    </w:p>
    <w:p w14:paraId="19B56563" w14:textId="2E3920AE" w:rsidR="00AE735B" w:rsidRDefault="0070601B" w:rsidP="00AE735B">
      <w:pPr>
        <w:pStyle w:val="ListParagraph"/>
        <w:jc w:val="both"/>
      </w:pPr>
      <w:r>
        <w:rPr>
          <w:noProof/>
        </w:rPr>
        <w:drawing>
          <wp:inline distT="0" distB="0" distL="0" distR="0" wp14:anchorId="60A772AC" wp14:editId="27856F30">
            <wp:extent cx="5731510" cy="1646555"/>
            <wp:effectExtent l="12700" t="12700" r="8890" b="17145"/>
            <wp:docPr id="136352952" name="Picture 5"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52952" name="Picture 5" descr="A picture containing text, screenshot, fon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31510" cy="1646555"/>
                    </a:xfrm>
                    <a:prstGeom prst="rect">
                      <a:avLst/>
                    </a:prstGeom>
                    <a:ln>
                      <a:solidFill>
                        <a:schemeClr val="bg2">
                          <a:lumMod val="90000"/>
                        </a:schemeClr>
                      </a:solidFill>
                    </a:ln>
                  </pic:spPr>
                </pic:pic>
              </a:graphicData>
            </a:graphic>
          </wp:inline>
        </w:drawing>
      </w:r>
    </w:p>
    <w:p w14:paraId="06B0E82E" w14:textId="77777777" w:rsidR="00D31FA5" w:rsidRDefault="00D31FA5" w:rsidP="00AE735B">
      <w:pPr>
        <w:pStyle w:val="ListParagraph"/>
        <w:jc w:val="both"/>
      </w:pPr>
    </w:p>
    <w:p w14:paraId="1C1D03BC" w14:textId="77777777" w:rsidR="00D31FA5" w:rsidRDefault="00D31FA5" w:rsidP="00D31FA5">
      <w:pPr>
        <w:pStyle w:val="ListParagraph"/>
        <w:numPr>
          <w:ilvl w:val="0"/>
          <w:numId w:val="1"/>
        </w:numPr>
        <w:jc w:val="both"/>
      </w:pPr>
      <w:r>
        <w:t xml:space="preserve">A drawer will open. Provide all necessary information regarding the slot. At the bottom of the drawer, you will see all the rotations the program included in their request. You can make changes to the start and end date, along with how many offers you can provide. Once done, click Save. </w:t>
      </w:r>
    </w:p>
    <w:p w14:paraId="202506A9" w14:textId="77777777" w:rsidR="00D31FA5" w:rsidRDefault="00D31FA5" w:rsidP="00D31FA5">
      <w:pPr>
        <w:pStyle w:val="ListParagraph"/>
        <w:numPr>
          <w:ilvl w:val="1"/>
          <w:numId w:val="1"/>
        </w:numPr>
        <w:jc w:val="both"/>
      </w:pPr>
      <w:r>
        <w:t xml:space="preserve">Please note Number of Students is a mandatory field. </w:t>
      </w:r>
    </w:p>
    <w:p w14:paraId="179A370C" w14:textId="77777777" w:rsidR="006F5029" w:rsidRDefault="006F5029" w:rsidP="006F5029">
      <w:pPr>
        <w:pStyle w:val="ListParagraph"/>
        <w:jc w:val="both"/>
      </w:pPr>
    </w:p>
    <w:p w14:paraId="039922CC" w14:textId="0430CCF5" w:rsidR="006F5029" w:rsidRDefault="003B71F1" w:rsidP="006F5029">
      <w:pPr>
        <w:pStyle w:val="ListParagraph"/>
        <w:jc w:val="both"/>
      </w:pPr>
      <w:r>
        <w:rPr>
          <w:noProof/>
        </w:rPr>
        <w:drawing>
          <wp:inline distT="0" distB="0" distL="0" distR="0" wp14:anchorId="5F33789E" wp14:editId="26822AC8">
            <wp:extent cx="5731510" cy="3371215"/>
            <wp:effectExtent l="12700" t="12700" r="8890" b="6985"/>
            <wp:docPr id="1808154291" name="Picture 1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154291" name="Picture 11" descr="A screenshot of a computer&#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371215"/>
                    </a:xfrm>
                    <a:prstGeom prst="rect">
                      <a:avLst/>
                    </a:prstGeom>
                    <a:ln>
                      <a:solidFill>
                        <a:schemeClr val="bg2">
                          <a:lumMod val="90000"/>
                        </a:schemeClr>
                      </a:solidFill>
                    </a:ln>
                  </pic:spPr>
                </pic:pic>
              </a:graphicData>
            </a:graphic>
          </wp:inline>
        </w:drawing>
      </w:r>
    </w:p>
    <w:p w14:paraId="22ABEEFB" w14:textId="77777777" w:rsidR="006F5029" w:rsidRDefault="006F5029" w:rsidP="006F5029">
      <w:pPr>
        <w:pStyle w:val="ListParagraph"/>
        <w:jc w:val="both"/>
      </w:pPr>
    </w:p>
    <w:p w14:paraId="7FCDFA17" w14:textId="4744974A" w:rsidR="00AE735B" w:rsidRDefault="000F5201" w:rsidP="000F5201">
      <w:pPr>
        <w:pStyle w:val="ListParagraph"/>
        <w:numPr>
          <w:ilvl w:val="0"/>
          <w:numId w:val="1"/>
        </w:numPr>
        <w:jc w:val="both"/>
      </w:pPr>
      <w:r>
        <w:lastRenderedPageBreak/>
        <w:t>Your slot will be added.</w:t>
      </w:r>
    </w:p>
    <w:p w14:paraId="15FA57B5" w14:textId="1E4E71BF" w:rsidR="00A052D4" w:rsidRDefault="00A052D4" w:rsidP="00A052D4">
      <w:pPr>
        <w:pStyle w:val="ListParagraph"/>
        <w:numPr>
          <w:ilvl w:val="1"/>
          <w:numId w:val="1"/>
        </w:numPr>
        <w:jc w:val="both"/>
      </w:pPr>
      <w:r>
        <w:t xml:space="preserve">To add more availability, click on the + icon. </w:t>
      </w:r>
    </w:p>
    <w:p w14:paraId="21715B2A" w14:textId="6771AAA5" w:rsidR="00A052D4" w:rsidRDefault="00A052D4" w:rsidP="00A052D4">
      <w:pPr>
        <w:pStyle w:val="ListParagraph"/>
        <w:numPr>
          <w:ilvl w:val="1"/>
          <w:numId w:val="1"/>
        </w:numPr>
        <w:jc w:val="both"/>
      </w:pPr>
      <w:r>
        <w:t xml:space="preserve">To edit or delete offered slots, click the pencil icon. </w:t>
      </w:r>
    </w:p>
    <w:p w14:paraId="598C0E3F" w14:textId="77777777" w:rsidR="006A09C1" w:rsidRDefault="006A09C1" w:rsidP="006A09C1">
      <w:pPr>
        <w:pStyle w:val="ListParagraph"/>
        <w:jc w:val="both"/>
      </w:pPr>
    </w:p>
    <w:p w14:paraId="747C4971" w14:textId="36D977F6" w:rsidR="006A09C1" w:rsidRDefault="00A052D4" w:rsidP="006A09C1">
      <w:pPr>
        <w:pStyle w:val="ListParagraph"/>
        <w:jc w:val="both"/>
      </w:pPr>
      <w:r>
        <w:rPr>
          <w:noProof/>
        </w:rPr>
        <w:drawing>
          <wp:inline distT="0" distB="0" distL="0" distR="0" wp14:anchorId="4FDBEDA3" wp14:editId="7B7D3271">
            <wp:extent cx="5731510" cy="1339215"/>
            <wp:effectExtent l="12700" t="12700" r="8890" b="6985"/>
            <wp:docPr id="995490355" name="Picture 1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490355" name="Picture 12" descr="A screenshot of a computer&#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1339215"/>
                    </a:xfrm>
                    <a:prstGeom prst="rect">
                      <a:avLst/>
                    </a:prstGeom>
                    <a:ln>
                      <a:solidFill>
                        <a:schemeClr val="bg2">
                          <a:lumMod val="90000"/>
                        </a:schemeClr>
                      </a:solidFill>
                    </a:ln>
                  </pic:spPr>
                </pic:pic>
              </a:graphicData>
            </a:graphic>
          </wp:inline>
        </w:drawing>
      </w:r>
    </w:p>
    <w:p w14:paraId="1404BDB6" w14:textId="77777777" w:rsidR="006A09C1" w:rsidRDefault="006A09C1" w:rsidP="006A09C1">
      <w:pPr>
        <w:pStyle w:val="ListParagraph"/>
        <w:jc w:val="both"/>
      </w:pPr>
    </w:p>
    <w:p w14:paraId="0784D46B" w14:textId="0823D108" w:rsidR="00555A2A" w:rsidRDefault="00555A2A" w:rsidP="005062A1">
      <w:pPr>
        <w:pStyle w:val="ListParagraph"/>
        <w:numPr>
          <w:ilvl w:val="0"/>
          <w:numId w:val="1"/>
        </w:numPr>
        <w:jc w:val="both"/>
      </w:pPr>
      <w:r>
        <w:t xml:space="preserve">If you cannot offer slots at this time for a specific </w:t>
      </w:r>
      <w:r w:rsidR="00663969">
        <w:t>location but</w:t>
      </w:r>
      <w:r>
        <w:t xml:space="preserve"> would like to be contacted </w:t>
      </w:r>
      <w:proofErr w:type="gramStart"/>
      <w:r>
        <w:t>at a later time</w:t>
      </w:r>
      <w:proofErr w:type="gramEnd"/>
      <w:r>
        <w:t xml:space="preserve">, </w:t>
      </w:r>
      <w:r w:rsidR="00663969">
        <w:t xml:space="preserve">click Contact Later for the respective location. </w:t>
      </w:r>
    </w:p>
    <w:p w14:paraId="37345959" w14:textId="77777777" w:rsidR="0070601B" w:rsidRDefault="0070601B" w:rsidP="0070601B">
      <w:pPr>
        <w:pStyle w:val="ListParagraph"/>
        <w:jc w:val="both"/>
      </w:pPr>
    </w:p>
    <w:p w14:paraId="58823D62" w14:textId="15D61438" w:rsidR="003D3E97" w:rsidRDefault="00D31FA5" w:rsidP="009C568A">
      <w:pPr>
        <w:pStyle w:val="ListParagraph"/>
        <w:jc w:val="both"/>
      </w:pPr>
      <w:r>
        <w:rPr>
          <w:noProof/>
        </w:rPr>
        <w:drawing>
          <wp:inline distT="0" distB="0" distL="0" distR="0" wp14:anchorId="62BB043F" wp14:editId="4D698DC3">
            <wp:extent cx="5731510" cy="1050290"/>
            <wp:effectExtent l="12700" t="12700" r="8890" b="16510"/>
            <wp:docPr id="431199433" name="Picture 8" descr="A screen shot of a mess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199433" name="Picture 8" descr="A screen shot of a message&#10;&#10;Description automatically generated with low confidence"/>
                    <pic:cNvPicPr/>
                  </pic:nvPicPr>
                  <pic:blipFill>
                    <a:blip r:embed="rId18">
                      <a:extLst>
                        <a:ext uri="{28A0092B-C50C-407E-A947-70E740481C1C}">
                          <a14:useLocalDpi xmlns:a14="http://schemas.microsoft.com/office/drawing/2010/main" val="0"/>
                        </a:ext>
                      </a:extLst>
                    </a:blip>
                    <a:stretch>
                      <a:fillRect/>
                    </a:stretch>
                  </pic:blipFill>
                  <pic:spPr>
                    <a:xfrm>
                      <a:off x="0" y="0"/>
                      <a:ext cx="5731510" cy="1050290"/>
                    </a:xfrm>
                    <a:prstGeom prst="rect">
                      <a:avLst/>
                    </a:prstGeom>
                    <a:ln>
                      <a:solidFill>
                        <a:schemeClr val="bg2">
                          <a:lumMod val="90000"/>
                        </a:schemeClr>
                      </a:solidFill>
                    </a:ln>
                  </pic:spPr>
                </pic:pic>
              </a:graphicData>
            </a:graphic>
          </wp:inline>
        </w:drawing>
      </w:r>
    </w:p>
    <w:p w14:paraId="437A8C64" w14:textId="77777777" w:rsidR="0070601B" w:rsidRDefault="0070601B" w:rsidP="0070601B">
      <w:pPr>
        <w:pStyle w:val="ListParagraph"/>
        <w:jc w:val="both"/>
      </w:pPr>
    </w:p>
    <w:p w14:paraId="236779B3" w14:textId="7CB42551" w:rsidR="009F476A" w:rsidRDefault="009F476A" w:rsidP="005062A1">
      <w:pPr>
        <w:pStyle w:val="ListParagraph"/>
        <w:numPr>
          <w:ilvl w:val="0"/>
          <w:numId w:val="1"/>
        </w:numPr>
        <w:jc w:val="both"/>
      </w:pPr>
      <w:r>
        <w:t xml:space="preserve">If you cannot offer slots for any location but would like to be contacted </w:t>
      </w:r>
      <w:proofErr w:type="gramStart"/>
      <w:r>
        <w:t>at a later time</w:t>
      </w:r>
      <w:proofErr w:type="gramEnd"/>
      <w:r>
        <w:t xml:space="preserve">, click Contact Later for All Locations. </w:t>
      </w:r>
    </w:p>
    <w:p w14:paraId="60C1FF06" w14:textId="77777777" w:rsidR="00A54635" w:rsidRDefault="00A54635" w:rsidP="00A54635">
      <w:pPr>
        <w:pStyle w:val="ListParagraph"/>
        <w:jc w:val="both"/>
      </w:pPr>
    </w:p>
    <w:p w14:paraId="6FA71FE1" w14:textId="2D08C4DA" w:rsidR="00A54635" w:rsidRDefault="00620C26" w:rsidP="00A54635">
      <w:pPr>
        <w:pStyle w:val="ListParagraph"/>
        <w:jc w:val="both"/>
      </w:pPr>
      <w:r>
        <w:rPr>
          <w:noProof/>
        </w:rPr>
        <w:drawing>
          <wp:inline distT="0" distB="0" distL="0" distR="0" wp14:anchorId="4474BBBB" wp14:editId="17E43EF6">
            <wp:extent cx="5731510" cy="1284605"/>
            <wp:effectExtent l="12700" t="12700" r="8890" b="10795"/>
            <wp:docPr id="1195366020" name="Picture 6" descr="A screenshot of a ch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366020" name="Picture 6" descr="A screenshot of a chat&#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1284605"/>
                    </a:xfrm>
                    <a:prstGeom prst="rect">
                      <a:avLst/>
                    </a:prstGeom>
                    <a:ln>
                      <a:solidFill>
                        <a:schemeClr val="bg2">
                          <a:lumMod val="90000"/>
                        </a:schemeClr>
                      </a:solidFill>
                    </a:ln>
                  </pic:spPr>
                </pic:pic>
              </a:graphicData>
            </a:graphic>
          </wp:inline>
        </w:drawing>
      </w:r>
    </w:p>
    <w:p w14:paraId="5E266515" w14:textId="77777777" w:rsidR="009C568A" w:rsidRDefault="009C568A" w:rsidP="00A54635">
      <w:pPr>
        <w:pStyle w:val="ListParagraph"/>
        <w:jc w:val="both"/>
      </w:pPr>
    </w:p>
    <w:p w14:paraId="0B6F5E35" w14:textId="77777777" w:rsidR="009C568A" w:rsidRDefault="009C568A" w:rsidP="009C568A">
      <w:pPr>
        <w:pStyle w:val="ListParagraph"/>
        <w:numPr>
          <w:ilvl w:val="0"/>
          <w:numId w:val="1"/>
        </w:numPr>
        <w:jc w:val="both"/>
      </w:pPr>
      <w:r>
        <w:t xml:space="preserve">A pop-up will appear. Click on the calendar icon to enter a date. Once done, click Submit.  </w:t>
      </w:r>
    </w:p>
    <w:p w14:paraId="346952D0" w14:textId="77777777" w:rsidR="009C568A" w:rsidRDefault="009C568A" w:rsidP="009C568A">
      <w:pPr>
        <w:pStyle w:val="ListParagraph"/>
        <w:jc w:val="both"/>
      </w:pPr>
    </w:p>
    <w:p w14:paraId="5E5433EE" w14:textId="47EC03E4" w:rsidR="009C568A" w:rsidRDefault="009C568A" w:rsidP="009C568A">
      <w:pPr>
        <w:pStyle w:val="ListParagraph"/>
        <w:jc w:val="both"/>
      </w:pPr>
      <w:r>
        <w:rPr>
          <w:noProof/>
        </w:rPr>
        <w:drawing>
          <wp:inline distT="0" distB="0" distL="0" distR="0" wp14:anchorId="3A14EAD0" wp14:editId="4F8108AD">
            <wp:extent cx="3390900" cy="1537734"/>
            <wp:effectExtent l="0" t="0" r="0" b="0"/>
            <wp:docPr id="1300027235" name="Picture 1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027235" name="Picture 13" descr="A screenshot of a computer&#10;&#10;Description automatically generated with low confidence"/>
                    <pic:cNvPicPr/>
                  </pic:nvPicPr>
                  <pic:blipFill>
                    <a:blip r:embed="rId20">
                      <a:extLst>
                        <a:ext uri="{28A0092B-C50C-407E-A947-70E740481C1C}">
                          <a14:useLocalDpi xmlns:a14="http://schemas.microsoft.com/office/drawing/2010/main" val="0"/>
                        </a:ext>
                      </a:extLst>
                    </a:blip>
                    <a:stretch>
                      <a:fillRect/>
                    </a:stretch>
                  </pic:blipFill>
                  <pic:spPr>
                    <a:xfrm>
                      <a:off x="0" y="0"/>
                      <a:ext cx="3412439" cy="1547502"/>
                    </a:xfrm>
                    <a:prstGeom prst="rect">
                      <a:avLst/>
                    </a:prstGeom>
                  </pic:spPr>
                </pic:pic>
              </a:graphicData>
            </a:graphic>
          </wp:inline>
        </w:drawing>
      </w:r>
    </w:p>
    <w:p w14:paraId="66CBBE26" w14:textId="77777777" w:rsidR="009C568A" w:rsidRDefault="009C568A" w:rsidP="009C568A">
      <w:pPr>
        <w:pStyle w:val="ListParagraph"/>
        <w:jc w:val="both"/>
      </w:pPr>
    </w:p>
    <w:p w14:paraId="28320F41" w14:textId="77777777" w:rsidR="009C568A" w:rsidRDefault="009C568A" w:rsidP="009C568A">
      <w:pPr>
        <w:pStyle w:val="ListParagraph"/>
        <w:numPr>
          <w:ilvl w:val="0"/>
          <w:numId w:val="1"/>
        </w:numPr>
        <w:jc w:val="both"/>
      </w:pPr>
      <w:r>
        <w:lastRenderedPageBreak/>
        <w:t xml:space="preserve">The contact date will be listed. If you’d like to make changes, click change the response. </w:t>
      </w:r>
    </w:p>
    <w:p w14:paraId="16E73FEA" w14:textId="0DA5AEDD" w:rsidR="009C568A" w:rsidRDefault="009C568A" w:rsidP="009C568A">
      <w:pPr>
        <w:pStyle w:val="ListParagraph"/>
        <w:jc w:val="both"/>
      </w:pPr>
    </w:p>
    <w:p w14:paraId="35B6A4F5" w14:textId="600861BC" w:rsidR="009C568A" w:rsidRDefault="00C07949" w:rsidP="009C568A">
      <w:pPr>
        <w:pStyle w:val="ListParagraph"/>
        <w:jc w:val="both"/>
      </w:pPr>
      <w:r>
        <w:rPr>
          <w:noProof/>
        </w:rPr>
        <w:drawing>
          <wp:inline distT="0" distB="0" distL="0" distR="0" wp14:anchorId="3C9A4B74" wp14:editId="10A4178E">
            <wp:extent cx="5731510" cy="1087755"/>
            <wp:effectExtent l="12700" t="12700" r="8890" b="17145"/>
            <wp:docPr id="524513948" name="Picture 16"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513948" name="Picture 16" descr="A screenshot of a phone&#10;&#10;Description automatically generated with low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1087755"/>
                    </a:xfrm>
                    <a:prstGeom prst="rect">
                      <a:avLst/>
                    </a:prstGeom>
                    <a:ln>
                      <a:solidFill>
                        <a:schemeClr val="bg2">
                          <a:lumMod val="90000"/>
                        </a:schemeClr>
                      </a:solidFill>
                    </a:ln>
                  </pic:spPr>
                </pic:pic>
              </a:graphicData>
            </a:graphic>
          </wp:inline>
        </w:drawing>
      </w:r>
    </w:p>
    <w:p w14:paraId="13297272" w14:textId="77777777" w:rsidR="00A54635" w:rsidRDefault="00A54635" w:rsidP="00A54635">
      <w:pPr>
        <w:pStyle w:val="ListParagraph"/>
        <w:jc w:val="both"/>
      </w:pPr>
    </w:p>
    <w:p w14:paraId="5779BE75" w14:textId="5A92436D" w:rsidR="00663969" w:rsidRDefault="00663969" w:rsidP="005062A1">
      <w:pPr>
        <w:pStyle w:val="ListParagraph"/>
        <w:numPr>
          <w:ilvl w:val="0"/>
          <w:numId w:val="1"/>
        </w:numPr>
        <w:jc w:val="both"/>
      </w:pPr>
      <w:r>
        <w:t xml:space="preserve">If you have no slots to offer for a specific location, click Unable to accept for the respective location. </w:t>
      </w:r>
    </w:p>
    <w:p w14:paraId="6D0C4519" w14:textId="77777777" w:rsidR="000F5201" w:rsidRDefault="000F5201" w:rsidP="000F5201">
      <w:pPr>
        <w:pStyle w:val="ListParagraph"/>
        <w:jc w:val="both"/>
      </w:pPr>
    </w:p>
    <w:p w14:paraId="10CA83EE" w14:textId="62582813" w:rsidR="000F5201" w:rsidRDefault="000F5201" w:rsidP="000F5201">
      <w:pPr>
        <w:pStyle w:val="ListParagraph"/>
        <w:jc w:val="both"/>
      </w:pPr>
      <w:r>
        <w:rPr>
          <w:noProof/>
        </w:rPr>
        <w:drawing>
          <wp:inline distT="0" distB="0" distL="0" distR="0" wp14:anchorId="6B0654E4" wp14:editId="71164247">
            <wp:extent cx="5731510" cy="1050290"/>
            <wp:effectExtent l="12700" t="12700" r="8890" b="16510"/>
            <wp:docPr id="942283474" name="Picture 9" descr="A close-up of a mess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283474" name="Picture 9" descr="A close-up of a message&#10;&#10;Description automatically generated with low confidence"/>
                    <pic:cNvPicPr/>
                  </pic:nvPicPr>
                  <pic:blipFill>
                    <a:blip r:embed="rId22">
                      <a:extLst>
                        <a:ext uri="{28A0092B-C50C-407E-A947-70E740481C1C}">
                          <a14:useLocalDpi xmlns:a14="http://schemas.microsoft.com/office/drawing/2010/main" val="0"/>
                        </a:ext>
                      </a:extLst>
                    </a:blip>
                    <a:stretch>
                      <a:fillRect/>
                    </a:stretch>
                  </pic:blipFill>
                  <pic:spPr>
                    <a:xfrm>
                      <a:off x="0" y="0"/>
                      <a:ext cx="5731510" cy="1050290"/>
                    </a:xfrm>
                    <a:prstGeom prst="rect">
                      <a:avLst/>
                    </a:prstGeom>
                    <a:ln>
                      <a:solidFill>
                        <a:schemeClr val="bg2">
                          <a:lumMod val="90000"/>
                        </a:schemeClr>
                      </a:solidFill>
                    </a:ln>
                  </pic:spPr>
                </pic:pic>
              </a:graphicData>
            </a:graphic>
          </wp:inline>
        </w:drawing>
      </w:r>
    </w:p>
    <w:p w14:paraId="1AB2710F" w14:textId="77777777" w:rsidR="000F5201" w:rsidRDefault="000F5201" w:rsidP="000F5201">
      <w:pPr>
        <w:pStyle w:val="ListParagraph"/>
        <w:jc w:val="both"/>
      </w:pPr>
    </w:p>
    <w:p w14:paraId="2EC27E46" w14:textId="65B7B7B9" w:rsidR="009F476A" w:rsidRDefault="009F476A" w:rsidP="005062A1">
      <w:pPr>
        <w:pStyle w:val="ListParagraph"/>
        <w:numPr>
          <w:ilvl w:val="0"/>
          <w:numId w:val="1"/>
        </w:numPr>
        <w:jc w:val="both"/>
      </w:pPr>
      <w:r>
        <w:t xml:space="preserve">If you have no slots to offer for any location, click No Slots to Offer for All Locations. </w:t>
      </w:r>
    </w:p>
    <w:p w14:paraId="2F7E5C2A" w14:textId="77777777" w:rsidR="00620C26" w:rsidRDefault="00620C26" w:rsidP="00620C26">
      <w:pPr>
        <w:pStyle w:val="ListParagraph"/>
        <w:jc w:val="both"/>
      </w:pPr>
    </w:p>
    <w:p w14:paraId="7F075060" w14:textId="488B1D2A" w:rsidR="00620C26" w:rsidRDefault="00620C26" w:rsidP="00620C26">
      <w:pPr>
        <w:pStyle w:val="ListParagraph"/>
        <w:jc w:val="both"/>
      </w:pPr>
      <w:r>
        <w:rPr>
          <w:noProof/>
        </w:rPr>
        <w:drawing>
          <wp:inline distT="0" distB="0" distL="0" distR="0" wp14:anchorId="1BEAC195" wp14:editId="090C2E4E">
            <wp:extent cx="5731510" cy="1284605"/>
            <wp:effectExtent l="12700" t="12700" r="8890" b="10795"/>
            <wp:docPr id="1415968552" name="Picture 7" descr="A screenshot of a c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968552" name="Picture 7" descr="A screenshot of a chat&#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1284605"/>
                    </a:xfrm>
                    <a:prstGeom prst="rect">
                      <a:avLst/>
                    </a:prstGeom>
                    <a:ln>
                      <a:solidFill>
                        <a:schemeClr val="bg2">
                          <a:lumMod val="90000"/>
                        </a:schemeClr>
                      </a:solidFill>
                    </a:ln>
                  </pic:spPr>
                </pic:pic>
              </a:graphicData>
            </a:graphic>
          </wp:inline>
        </w:drawing>
      </w:r>
    </w:p>
    <w:p w14:paraId="4711992E" w14:textId="77777777" w:rsidR="00C07949" w:rsidRDefault="00C07949" w:rsidP="00620C26">
      <w:pPr>
        <w:pStyle w:val="ListParagraph"/>
        <w:jc w:val="both"/>
      </w:pPr>
    </w:p>
    <w:p w14:paraId="4F009426" w14:textId="41508A98" w:rsidR="00C07949" w:rsidRDefault="00C07949" w:rsidP="00C07949">
      <w:pPr>
        <w:pStyle w:val="ListParagraph"/>
        <w:numPr>
          <w:ilvl w:val="0"/>
          <w:numId w:val="1"/>
        </w:numPr>
        <w:jc w:val="both"/>
      </w:pPr>
      <w:r>
        <w:t xml:space="preserve">The page will update. </w:t>
      </w:r>
      <w:r w:rsidR="00E62AEF">
        <w:t xml:space="preserve">If you’d like to make changes, click change the response. </w:t>
      </w:r>
    </w:p>
    <w:p w14:paraId="608EBD0B" w14:textId="77777777" w:rsidR="00C07949" w:rsidRDefault="00C07949" w:rsidP="00C07949">
      <w:pPr>
        <w:pStyle w:val="ListParagraph"/>
        <w:jc w:val="both"/>
      </w:pPr>
    </w:p>
    <w:p w14:paraId="2B37EA11" w14:textId="520015E4" w:rsidR="00C07949" w:rsidRDefault="00C07949" w:rsidP="00C07949">
      <w:pPr>
        <w:pStyle w:val="ListParagraph"/>
        <w:jc w:val="both"/>
      </w:pPr>
      <w:r>
        <w:rPr>
          <w:noProof/>
        </w:rPr>
        <w:drawing>
          <wp:inline distT="0" distB="0" distL="0" distR="0" wp14:anchorId="6854A0DF" wp14:editId="7C964E5A">
            <wp:extent cx="5731510" cy="789940"/>
            <wp:effectExtent l="12700" t="12700" r="8890" b="10160"/>
            <wp:docPr id="2033758088" name="Picture 17" descr="A picture containing text, font, line,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58088" name="Picture 17" descr="A picture containing text, font, line, whit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789940"/>
                    </a:xfrm>
                    <a:prstGeom prst="rect">
                      <a:avLst/>
                    </a:prstGeom>
                    <a:ln>
                      <a:solidFill>
                        <a:schemeClr val="bg2">
                          <a:lumMod val="90000"/>
                        </a:schemeClr>
                      </a:solidFill>
                    </a:ln>
                  </pic:spPr>
                </pic:pic>
              </a:graphicData>
            </a:graphic>
          </wp:inline>
        </w:drawing>
      </w:r>
    </w:p>
    <w:p w14:paraId="54637BF7" w14:textId="77777777" w:rsidR="00620C26" w:rsidRDefault="00620C26" w:rsidP="00620C26">
      <w:pPr>
        <w:pStyle w:val="ListParagraph"/>
        <w:jc w:val="both"/>
      </w:pPr>
    </w:p>
    <w:p w14:paraId="301A61F2" w14:textId="12F957D0" w:rsidR="00EA2AE6" w:rsidRDefault="00EA2AE6" w:rsidP="00EA2AE6">
      <w:pPr>
        <w:pStyle w:val="ListParagraph"/>
        <w:numPr>
          <w:ilvl w:val="0"/>
          <w:numId w:val="1"/>
        </w:numPr>
        <w:jc w:val="both"/>
      </w:pPr>
      <w:r>
        <w:t xml:space="preserve">Once done adding slot availability, click Next at the top of the page. </w:t>
      </w:r>
    </w:p>
    <w:p w14:paraId="75C85F53" w14:textId="77777777" w:rsidR="00E62AEF" w:rsidRDefault="00E62AEF" w:rsidP="00E62AEF">
      <w:pPr>
        <w:pStyle w:val="ListParagraph"/>
        <w:jc w:val="both"/>
      </w:pPr>
    </w:p>
    <w:p w14:paraId="019C10C3" w14:textId="69FF3202" w:rsidR="00E62AEF" w:rsidRDefault="004B3F47" w:rsidP="00E62AEF">
      <w:pPr>
        <w:pStyle w:val="ListParagraph"/>
        <w:jc w:val="both"/>
      </w:pPr>
      <w:r>
        <w:rPr>
          <w:noProof/>
        </w:rPr>
        <w:lastRenderedPageBreak/>
        <w:drawing>
          <wp:inline distT="0" distB="0" distL="0" distR="0" wp14:anchorId="7E2E5E46" wp14:editId="010B2CC8">
            <wp:extent cx="5731510" cy="2257425"/>
            <wp:effectExtent l="12700" t="12700" r="8890" b="15875"/>
            <wp:docPr id="1050743008" name="Picture 1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743008" name="Picture 18" descr="A screenshot of a computer&#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2257425"/>
                    </a:xfrm>
                    <a:prstGeom prst="rect">
                      <a:avLst/>
                    </a:prstGeom>
                    <a:ln>
                      <a:solidFill>
                        <a:schemeClr val="bg2">
                          <a:lumMod val="90000"/>
                        </a:schemeClr>
                      </a:solidFill>
                    </a:ln>
                  </pic:spPr>
                </pic:pic>
              </a:graphicData>
            </a:graphic>
          </wp:inline>
        </w:drawing>
      </w:r>
    </w:p>
    <w:p w14:paraId="1B3EBD6C" w14:textId="77777777" w:rsidR="00E62AEF" w:rsidRDefault="00E62AEF" w:rsidP="00E62AEF">
      <w:pPr>
        <w:pStyle w:val="ListParagraph"/>
        <w:jc w:val="both"/>
      </w:pPr>
    </w:p>
    <w:p w14:paraId="0DB1CA82" w14:textId="59591404" w:rsidR="00FF67CC" w:rsidRDefault="00FF67CC" w:rsidP="00EA2AE6">
      <w:pPr>
        <w:pStyle w:val="ListParagraph"/>
        <w:numPr>
          <w:ilvl w:val="0"/>
          <w:numId w:val="1"/>
        </w:numPr>
        <w:jc w:val="both"/>
      </w:pPr>
      <w:r>
        <w:t xml:space="preserve">The program may have included </w:t>
      </w:r>
      <w:r w:rsidR="0031019F">
        <w:t xml:space="preserve">an option for you to provide updated location information. If so, this will appear on step 2. </w:t>
      </w:r>
    </w:p>
    <w:p w14:paraId="7666440E" w14:textId="5238E112" w:rsidR="00360F42" w:rsidRDefault="00360F42" w:rsidP="00EA2AE6">
      <w:pPr>
        <w:pStyle w:val="ListParagraph"/>
        <w:numPr>
          <w:ilvl w:val="0"/>
          <w:numId w:val="1"/>
        </w:numPr>
        <w:jc w:val="both"/>
      </w:pPr>
      <w:r>
        <w:t xml:space="preserve">The left pane will list out each location you are associated with. </w:t>
      </w:r>
    </w:p>
    <w:p w14:paraId="2BA7D065" w14:textId="571B59AE" w:rsidR="00360F42" w:rsidRDefault="00360F42" w:rsidP="00EA2AE6">
      <w:pPr>
        <w:pStyle w:val="ListParagraph"/>
        <w:numPr>
          <w:ilvl w:val="0"/>
          <w:numId w:val="1"/>
        </w:numPr>
        <w:jc w:val="both"/>
      </w:pPr>
      <w:r>
        <w:t xml:space="preserve">The middle pane will show you the information the program has on file for the selected location. Review the information and </w:t>
      </w:r>
      <w:r w:rsidR="000831C5">
        <w:t xml:space="preserve">indicate any updates on the notepad on the far right of the page. </w:t>
      </w:r>
    </w:p>
    <w:p w14:paraId="3E56D69C" w14:textId="0B19395F" w:rsidR="00EA2AE6" w:rsidRDefault="00EA2AE6" w:rsidP="00EA2AE6">
      <w:pPr>
        <w:pStyle w:val="ListParagraph"/>
        <w:jc w:val="both"/>
      </w:pPr>
    </w:p>
    <w:p w14:paraId="0FE599BF" w14:textId="10F2FEAA" w:rsidR="00483D13" w:rsidRDefault="00D6505D" w:rsidP="00EA2AE6">
      <w:pPr>
        <w:pStyle w:val="ListParagraph"/>
        <w:jc w:val="both"/>
      </w:pPr>
      <w:r>
        <w:rPr>
          <w:noProof/>
        </w:rPr>
        <mc:AlternateContent>
          <mc:Choice Requires="wps">
            <w:drawing>
              <wp:anchor distT="0" distB="0" distL="114300" distR="114300" simplePos="0" relativeHeight="251668480" behindDoc="0" locked="0" layoutInCell="1" allowOverlap="1" wp14:anchorId="533706CB" wp14:editId="6087FF77">
                <wp:simplePos x="0" y="0"/>
                <wp:positionH relativeFrom="column">
                  <wp:posOffset>-648396</wp:posOffset>
                </wp:positionH>
                <wp:positionV relativeFrom="paragraph">
                  <wp:posOffset>730885</wp:posOffset>
                </wp:positionV>
                <wp:extent cx="862699" cy="375920"/>
                <wp:effectExtent l="0" t="0" r="13970" b="17780"/>
                <wp:wrapNone/>
                <wp:docPr id="574881326" name="Text Box 21"/>
                <wp:cNvGraphicFramePr/>
                <a:graphic xmlns:a="http://schemas.openxmlformats.org/drawingml/2006/main">
                  <a:graphicData uri="http://schemas.microsoft.com/office/word/2010/wordprocessingShape">
                    <wps:wsp>
                      <wps:cNvSpPr txBox="1"/>
                      <wps:spPr>
                        <a:xfrm>
                          <a:off x="0" y="0"/>
                          <a:ext cx="862699" cy="375920"/>
                        </a:xfrm>
                        <a:prstGeom prst="rect">
                          <a:avLst/>
                        </a:prstGeom>
                        <a:solidFill>
                          <a:schemeClr val="lt1"/>
                        </a:solidFill>
                        <a:ln w="6350">
                          <a:solidFill>
                            <a:srgbClr val="FF2F92"/>
                          </a:solidFill>
                        </a:ln>
                      </wps:spPr>
                      <wps:txbx>
                        <w:txbxContent>
                          <w:p w14:paraId="55481856" w14:textId="0E8917BE" w:rsidR="00B52184" w:rsidRPr="00B52184" w:rsidRDefault="00D6505D">
                            <w:pPr>
                              <w:rPr>
                                <w:sz w:val="16"/>
                                <w:szCs w:val="16"/>
                              </w:rPr>
                            </w:pPr>
                            <w:r>
                              <w:rPr>
                                <w:sz w:val="16"/>
                                <w:szCs w:val="16"/>
                              </w:rPr>
                              <w:t>Switch between locations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706CB" id="Text Box 21" o:spid="_x0000_s1027" type="#_x0000_t202" style="position:absolute;left:0;text-align:left;margin-left:-51.05pt;margin-top:57.55pt;width:67.95pt;height:2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" fillcolor="white [3201]" strokecolor="#ff2f92" strokeweight=".5pt">
                <v:textbox>
                  <w:txbxContent>
                    <w:p w14:paraId="55481856" w14:textId="0E8917BE" w:rsidR="00B52184" w:rsidRPr="00B52184" w:rsidRDefault="00D6505D">
                      <w:pPr>
                        <w:rPr>
                          <w:sz w:val="16"/>
                          <w:szCs w:val="16"/>
                        </w:rPr>
                      </w:pPr>
                      <w:r>
                        <w:rPr>
                          <w:sz w:val="16"/>
                          <w:szCs w:val="16"/>
                        </w:rPr>
                        <w:t>Switch between locations here</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68F2D87E" wp14:editId="254518F2">
                <wp:simplePos x="0" y="0"/>
                <wp:positionH relativeFrom="column">
                  <wp:posOffset>280220</wp:posOffset>
                </wp:positionH>
                <wp:positionV relativeFrom="paragraph">
                  <wp:posOffset>731192</wp:posOffset>
                </wp:positionV>
                <wp:extent cx="228580" cy="376084"/>
                <wp:effectExtent l="0" t="0" r="13335" b="17780"/>
                <wp:wrapNone/>
                <wp:docPr id="210139885" name="Left Brace 22"/>
                <wp:cNvGraphicFramePr/>
                <a:graphic xmlns:a="http://schemas.openxmlformats.org/drawingml/2006/main">
                  <a:graphicData uri="http://schemas.microsoft.com/office/word/2010/wordprocessingShape">
                    <wps:wsp>
                      <wps:cNvSpPr/>
                      <wps:spPr>
                        <a:xfrm>
                          <a:off x="0" y="0"/>
                          <a:ext cx="228580" cy="376084"/>
                        </a:xfrm>
                        <a:prstGeom prst="leftBrace">
                          <a:avLst/>
                        </a:prstGeom>
                        <a:ln>
                          <a:solidFill>
                            <a:srgbClr val="FF2F9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D3CC70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2" o:spid="_x0000_s1026" type="#_x0000_t87" style="position:absolute;margin-left:22.05pt;margin-top:57.55pt;width:18pt;height:29.6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" adj="1094" strokecolor="#ff2f92" strokeweight=".5pt">
                <v:stroke joinstyle="miter"/>
              </v:shape>
            </w:pict>
          </mc:Fallback>
        </mc:AlternateContent>
      </w:r>
      <w:r w:rsidR="00360F42">
        <w:rPr>
          <w:noProof/>
        </w:rPr>
        <w:drawing>
          <wp:inline distT="0" distB="0" distL="0" distR="0" wp14:anchorId="26911598" wp14:editId="320BCCAB">
            <wp:extent cx="5731510" cy="2263775"/>
            <wp:effectExtent l="12700" t="12700" r="8890" b="9525"/>
            <wp:docPr id="2089567623" name="Picture 19"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567623" name="Picture 19" descr="A screenshot of a computer&#10;&#10;Description automatically generated with low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2263775"/>
                    </a:xfrm>
                    <a:prstGeom prst="rect">
                      <a:avLst/>
                    </a:prstGeom>
                    <a:ln>
                      <a:solidFill>
                        <a:schemeClr val="bg2">
                          <a:lumMod val="90000"/>
                        </a:schemeClr>
                      </a:solidFill>
                    </a:ln>
                  </pic:spPr>
                </pic:pic>
              </a:graphicData>
            </a:graphic>
          </wp:inline>
        </w:drawing>
      </w:r>
    </w:p>
    <w:p w14:paraId="5FA6C6A4" w14:textId="77777777" w:rsidR="00360F42" w:rsidRDefault="00360F42" w:rsidP="00EA2AE6">
      <w:pPr>
        <w:pStyle w:val="ListParagraph"/>
        <w:jc w:val="both"/>
      </w:pPr>
    </w:p>
    <w:p w14:paraId="7D31D4EA" w14:textId="4A69A754" w:rsidR="00360F42" w:rsidRDefault="000831C5" w:rsidP="00360F42">
      <w:pPr>
        <w:pStyle w:val="ListParagraph"/>
        <w:numPr>
          <w:ilvl w:val="0"/>
          <w:numId w:val="1"/>
        </w:numPr>
        <w:jc w:val="both"/>
      </w:pPr>
      <w:r>
        <w:t xml:space="preserve">Once done making updates for any desired locations, click Save &amp; Next. </w:t>
      </w:r>
    </w:p>
    <w:p w14:paraId="24B98711" w14:textId="77777777" w:rsidR="00360F42" w:rsidRDefault="00360F42" w:rsidP="00360F42">
      <w:pPr>
        <w:pStyle w:val="ListParagraph"/>
        <w:jc w:val="both"/>
      </w:pPr>
    </w:p>
    <w:p w14:paraId="275AC850" w14:textId="609E2F9F" w:rsidR="00360F42" w:rsidRDefault="00360F42" w:rsidP="00360F42">
      <w:pPr>
        <w:pStyle w:val="ListParagraph"/>
        <w:jc w:val="both"/>
      </w:pPr>
      <w:r>
        <w:rPr>
          <w:noProof/>
        </w:rPr>
        <w:lastRenderedPageBreak/>
        <w:drawing>
          <wp:inline distT="0" distB="0" distL="0" distR="0" wp14:anchorId="2F95D056" wp14:editId="4B04FDBE">
            <wp:extent cx="5731510" cy="2722880"/>
            <wp:effectExtent l="12700" t="12700" r="8890" b="7620"/>
            <wp:docPr id="396683911" name="Picture 20"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683911" name="Picture 20" descr="A screenshot of a computer&#10;&#10;Description automatically generated with low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2722880"/>
                    </a:xfrm>
                    <a:prstGeom prst="rect">
                      <a:avLst/>
                    </a:prstGeom>
                    <a:ln>
                      <a:solidFill>
                        <a:schemeClr val="bg2">
                          <a:lumMod val="90000"/>
                        </a:schemeClr>
                      </a:solidFill>
                    </a:ln>
                  </pic:spPr>
                </pic:pic>
              </a:graphicData>
            </a:graphic>
          </wp:inline>
        </w:drawing>
      </w:r>
    </w:p>
    <w:p w14:paraId="7384D799" w14:textId="15D2A8A4" w:rsidR="00EA2AE6" w:rsidRDefault="00EA2AE6" w:rsidP="00EA2AE6">
      <w:pPr>
        <w:pStyle w:val="ListParagraph"/>
        <w:jc w:val="both"/>
      </w:pPr>
    </w:p>
    <w:p w14:paraId="4D9C4AC8" w14:textId="4D9AE497" w:rsidR="00EA2AE6" w:rsidRDefault="00EA2AE6" w:rsidP="00EA2AE6">
      <w:pPr>
        <w:pStyle w:val="ListParagraph"/>
        <w:numPr>
          <w:ilvl w:val="0"/>
          <w:numId w:val="1"/>
        </w:numPr>
        <w:jc w:val="both"/>
      </w:pPr>
      <w:r>
        <w:t xml:space="preserve">On the last step, you will view a summary of your responses. </w:t>
      </w:r>
    </w:p>
    <w:p w14:paraId="4A4054FD" w14:textId="0300B050" w:rsidR="005B7041" w:rsidRDefault="005B7041" w:rsidP="005B7041">
      <w:pPr>
        <w:pStyle w:val="ListParagraph"/>
        <w:numPr>
          <w:ilvl w:val="1"/>
          <w:numId w:val="1"/>
        </w:numPr>
        <w:jc w:val="both"/>
      </w:pPr>
      <w:r>
        <w:t>To go back and make changes, click Previous.</w:t>
      </w:r>
    </w:p>
    <w:p w14:paraId="4C78A75B" w14:textId="0424FEF7" w:rsidR="005B7041" w:rsidRDefault="005B7041" w:rsidP="005B7041">
      <w:pPr>
        <w:pStyle w:val="ListParagraph"/>
        <w:numPr>
          <w:ilvl w:val="1"/>
          <w:numId w:val="1"/>
        </w:numPr>
        <w:jc w:val="both"/>
      </w:pPr>
      <w:r>
        <w:t xml:space="preserve">To submit your preferences, click Submit. </w:t>
      </w:r>
    </w:p>
    <w:p w14:paraId="1A560274" w14:textId="782E5C4B" w:rsidR="005B7041" w:rsidRDefault="005B7041" w:rsidP="005B7041">
      <w:pPr>
        <w:pStyle w:val="ListParagraph"/>
        <w:numPr>
          <w:ilvl w:val="1"/>
          <w:numId w:val="1"/>
        </w:numPr>
        <w:jc w:val="both"/>
      </w:pPr>
      <w:r>
        <w:t xml:space="preserve">Once you submit, you may receive a confirmation email with a summary of your responses. </w:t>
      </w:r>
    </w:p>
    <w:p w14:paraId="43BA3037" w14:textId="77777777" w:rsidR="00DA2ADC" w:rsidRDefault="00DA2ADC" w:rsidP="00DA2ADC">
      <w:pPr>
        <w:pStyle w:val="ListParagraph"/>
        <w:jc w:val="both"/>
      </w:pPr>
    </w:p>
    <w:p w14:paraId="05977833" w14:textId="18ABDAF2" w:rsidR="00DA2ADC" w:rsidRDefault="00DA6D3A" w:rsidP="00DA2ADC">
      <w:pPr>
        <w:pStyle w:val="ListParagraph"/>
        <w:jc w:val="both"/>
      </w:pPr>
      <w:r>
        <w:rPr>
          <w:noProof/>
        </w:rPr>
        <w:drawing>
          <wp:inline distT="0" distB="0" distL="0" distR="0" wp14:anchorId="13FB43B1" wp14:editId="57B016B8">
            <wp:extent cx="5731510" cy="3554730"/>
            <wp:effectExtent l="12700" t="12700" r="8890" b="13970"/>
            <wp:docPr id="2126977641" name="Picture 23"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977641" name="Picture 23" descr="A picture containing text, screenshot, number, fon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3554730"/>
                    </a:xfrm>
                    <a:prstGeom prst="rect">
                      <a:avLst/>
                    </a:prstGeom>
                    <a:ln>
                      <a:solidFill>
                        <a:schemeClr val="bg2">
                          <a:lumMod val="90000"/>
                        </a:schemeClr>
                      </a:solidFill>
                    </a:ln>
                  </pic:spPr>
                </pic:pic>
              </a:graphicData>
            </a:graphic>
          </wp:inline>
        </w:drawing>
      </w:r>
    </w:p>
    <w:p w14:paraId="1D13F409" w14:textId="77777777" w:rsidR="00FF02AE" w:rsidRDefault="00FF02AE" w:rsidP="00DA2ADC">
      <w:pPr>
        <w:pStyle w:val="ListParagraph"/>
        <w:jc w:val="both"/>
      </w:pPr>
    </w:p>
    <w:p w14:paraId="246C77EF" w14:textId="15D80349" w:rsidR="00FF02AE" w:rsidRDefault="00FF02AE" w:rsidP="00FF02AE">
      <w:pPr>
        <w:pStyle w:val="ListParagraph"/>
        <w:numPr>
          <w:ilvl w:val="0"/>
          <w:numId w:val="1"/>
        </w:numPr>
        <w:jc w:val="both"/>
      </w:pPr>
      <w:r>
        <w:t xml:space="preserve">Once you click submit, </w:t>
      </w:r>
      <w:r w:rsidR="00F0110F">
        <w:t xml:space="preserve">a pop-up will appear asking you to confirm submission. Click Ok. </w:t>
      </w:r>
    </w:p>
    <w:p w14:paraId="15A30A2D" w14:textId="77777777" w:rsidR="00FF02AE" w:rsidRDefault="00FF02AE" w:rsidP="00FF02AE">
      <w:pPr>
        <w:pStyle w:val="ListParagraph"/>
        <w:jc w:val="both"/>
      </w:pPr>
    </w:p>
    <w:p w14:paraId="25DA5227" w14:textId="74957C93" w:rsidR="00FF02AE" w:rsidRDefault="00F0110F" w:rsidP="00FF02AE">
      <w:pPr>
        <w:pStyle w:val="ListParagraph"/>
        <w:jc w:val="both"/>
      </w:pPr>
      <w:r>
        <w:rPr>
          <w:noProof/>
        </w:rPr>
        <w:lastRenderedPageBreak/>
        <w:drawing>
          <wp:inline distT="0" distB="0" distL="0" distR="0" wp14:anchorId="25D8FE7A" wp14:editId="13A9107C">
            <wp:extent cx="4166419" cy="953208"/>
            <wp:effectExtent l="12700" t="12700" r="12065" b="12065"/>
            <wp:docPr id="116626421" name="Picture 2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26421" name="Picture 24" descr="A screenshot of a computer&#10;&#10;Description automatically generated with low confidence"/>
                    <pic:cNvPicPr/>
                  </pic:nvPicPr>
                  <pic:blipFill>
                    <a:blip r:embed="rId29">
                      <a:extLst>
                        <a:ext uri="{28A0092B-C50C-407E-A947-70E740481C1C}">
                          <a14:useLocalDpi xmlns:a14="http://schemas.microsoft.com/office/drawing/2010/main" val="0"/>
                        </a:ext>
                      </a:extLst>
                    </a:blip>
                    <a:stretch>
                      <a:fillRect/>
                    </a:stretch>
                  </pic:blipFill>
                  <pic:spPr>
                    <a:xfrm>
                      <a:off x="0" y="0"/>
                      <a:ext cx="4207889" cy="962696"/>
                    </a:xfrm>
                    <a:prstGeom prst="rect">
                      <a:avLst/>
                    </a:prstGeom>
                    <a:ln>
                      <a:solidFill>
                        <a:schemeClr val="bg2">
                          <a:lumMod val="90000"/>
                        </a:schemeClr>
                      </a:solidFill>
                    </a:ln>
                  </pic:spPr>
                </pic:pic>
              </a:graphicData>
            </a:graphic>
          </wp:inline>
        </w:drawing>
      </w:r>
    </w:p>
    <w:p w14:paraId="52709E72" w14:textId="77777777" w:rsidR="00F0110F" w:rsidRDefault="00F0110F" w:rsidP="00FF02AE">
      <w:pPr>
        <w:pStyle w:val="ListParagraph"/>
        <w:jc w:val="both"/>
      </w:pPr>
    </w:p>
    <w:p w14:paraId="29F51418" w14:textId="7A63627D" w:rsidR="00F0110F" w:rsidRDefault="00AB2ABA" w:rsidP="00F0110F">
      <w:pPr>
        <w:pStyle w:val="ListParagraph"/>
        <w:numPr>
          <w:ilvl w:val="0"/>
          <w:numId w:val="1"/>
        </w:numPr>
        <w:jc w:val="both"/>
      </w:pPr>
      <w:r>
        <w:t xml:space="preserve">The page will reload and will show a submitted status. You can always go back and view your responses and make changes if needed. </w:t>
      </w:r>
    </w:p>
    <w:p w14:paraId="72ACAD0D" w14:textId="77777777" w:rsidR="00F0110F" w:rsidRDefault="00F0110F" w:rsidP="00F0110F">
      <w:pPr>
        <w:pStyle w:val="ListParagraph"/>
        <w:jc w:val="both"/>
      </w:pPr>
    </w:p>
    <w:p w14:paraId="1F546B1D" w14:textId="509CEDD9" w:rsidR="00F0110F" w:rsidRDefault="00AB2ABA" w:rsidP="00F0110F">
      <w:pPr>
        <w:pStyle w:val="ListParagraph"/>
        <w:jc w:val="both"/>
      </w:pPr>
      <w:r>
        <w:rPr>
          <w:noProof/>
        </w:rPr>
        <w:drawing>
          <wp:inline distT="0" distB="0" distL="0" distR="0" wp14:anchorId="2F5D6F35" wp14:editId="40233F19">
            <wp:extent cx="4279081" cy="2567638"/>
            <wp:effectExtent l="12700" t="12700" r="13970" b="10795"/>
            <wp:docPr id="1939581027" name="Picture 25" descr="A screenshot of a surve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581027" name="Picture 25" descr="A screenshot of a survey&#10;&#10;Description automatically generated with low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87436" cy="2572652"/>
                    </a:xfrm>
                    <a:prstGeom prst="rect">
                      <a:avLst/>
                    </a:prstGeom>
                    <a:ln>
                      <a:solidFill>
                        <a:schemeClr val="bg2">
                          <a:lumMod val="90000"/>
                        </a:schemeClr>
                      </a:solidFill>
                    </a:ln>
                  </pic:spPr>
                </pic:pic>
              </a:graphicData>
            </a:graphic>
          </wp:inline>
        </w:drawing>
      </w:r>
    </w:p>
    <w:p w14:paraId="73F336B5" w14:textId="61BA9DCB" w:rsidR="00EA2AE6" w:rsidRPr="00C92CAB" w:rsidRDefault="00EA2AE6" w:rsidP="00EA2AE6">
      <w:pPr>
        <w:pStyle w:val="ListParagraph"/>
        <w:jc w:val="both"/>
      </w:pPr>
    </w:p>
    <w:sectPr w:rsidR="00EA2AE6" w:rsidRPr="00C92CAB" w:rsidSect="00DB71EB">
      <w:headerReference w:type="default" r:id="rId31"/>
      <w:footerReference w:type="default" r:id="rId32"/>
      <w:pgSz w:w="11906" w:h="16838"/>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03D762" w14:textId="77777777" w:rsidR="00691381" w:rsidRDefault="00691381" w:rsidP="00A432A3">
      <w:pPr>
        <w:spacing w:after="0" w:line="240" w:lineRule="auto"/>
      </w:pPr>
      <w:r>
        <w:separator/>
      </w:r>
    </w:p>
  </w:endnote>
  <w:endnote w:type="continuationSeparator" w:id="0">
    <w:p w14:paraId="551E5C14" w14:textId="77777777" w:rsidR="00691381" w:rsidRDefault="00691381" w:rsidP="00A432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FE1BB" w14:textId="7FE1E442" w:rsidR="00A432A3" w:rsidRDefault="00DB71EB" w:rsidP="00DB71EB">
    <w:pPr>
      <w:pStyle w:val="Footer"/>
      <w:ind w:left="-1440"/>
    </w:pPr>
    <w:r>
      <w:rPr>
        <w:noProof/>
      </w:rPr>
      <w:drawing>
        <wp:inline distT="0" distB="0" distL="0" distR="0" wp14:anchorId="17FEB6E8" wp14:editId="4D9938BC">
          <wp:extent cx="7537938" cy="1063128"/>
          <wp:effectExtent l="0" t="0" r="0" b="3810"/>
          <wp:docPr id="3" name="Picture 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 rectang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91882" cy="10848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209021" w14:textId="77777777" w:rsidR="00691381" w:rsidRDefault="00691381" w:rsidP="00A432A3">
      <w:pPr>
        <w:spacing w:after="0" w:line="240" w:lineRule="auto"/>
      </w:pPr>
      <w:r>
        <w:separator/>
      </w:r>
    </w:p>
  </w:footnote>
  <w:footnote w:type="continuationSeparator" w:id="0">
    <w:p w14:paraId="527530DD" w14:textId="77777777" w:rsidR="00691381" w:rsidRDefault="00691381" w:rsidP="00A432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16BC3" w14:textId="37113651" w:rsidR="00A432A3" w:rsidRDefault="00885E6A" w:rsidP="00DB71EB">
    <w:pPr>
      <w:pStyle w:val="Header"/>
      <w:ind w:left="-1440"/>
    </w:pPr>
    <w:r>
      <w:rPr>
        <w:noProof/>
      </w:rPr>
      <w:drawing>
        <wp:anchor distT="0" distB="0" distL="114300" distR="114300" simplePos="0" relativeHeight="251658240" behindDoc="0" locked="0" layoutInCell="1" allowOverlap="1" wp14:anchorId="2A5DA0D0" wp14:editId="4D6E8D46">
          <wp:simplePos x="0" y="0"/>
          <wp:positionH relativeFrom="column">
            <wp:posOffset>-914400</wp:posOffset>
          </wp:positionH>
          <wp:positionV relativeFrom="paragraph">
            <wp:posOffset>0</wp:posOffset>
          </wp:positionV>
          <wp:extent cx="7557770" cy="1054735"/>
          <wp:effectExtent l="0" t="0" r="0" b="0"/>
          <wp:wrapThrough wrapText="bothSides">
            <wp:wrapPolygon edited="0">
              <wp:start x="0" y="0"/>
              <wp:lineTo x="0" y="21327"/>
              <wp:lineTo x="181" y="21327"/>
              <wp:lineTo x="2033" y="8583"/>
              <wp:lineTo x="21560" y="7803"/>
              <wp:lineTo x="21560" y="0"/>
              <wp:lineTo x="0" y="0"/>
            </wp:wrapPolygon>
          </wp:wrapThrough>
          <wp:docPr id="15" name="Picture 15"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hape, rectang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7770" cy="10547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465342"/>
    <w:multiLevelType w:val="hybridMultilevel"/>
    <w:tmpl w:val="8C3C63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938419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0FB"/>
    <w:rsid w:val="00005787"/>
    <w:rsid w:val="00050A57"/>
    <w:rsid w:val="000831C5"/>
    <w:rsid w:val="000F5201"/>
    <w:rsid w:val="00146C3D"/>
    <w:rsid w:val="001C24F7"/>
    <w:rsid w:val="001E647D"/>
    <w:rsid w:val="001F0238"/>
    <w:rsid w:val="00220A81"/>
    <w:rsid w:val="0022764D"/>
    <w:rsid w:val="0022783A"/>
    <w:rsid w:val="00271239"/>
    <w:rsid w:val="002C6E72"/>
    <w:rsid w:val="0031019F"/>
    <w:rsid w:val="0035225C"/>
    <w:rsid w:val="00360F42"/>
    <w:rsid w:val="0038200E"/>
    <w:rsid w:val="003B71F1"/>
    <w:rsid w:val="003D3E97"/>
    <w:rsid w:val="00453C94"/>
    <w:rsid w:val="00483D13"/>
    <w:rsid w:val="0049662E"/>
    <w:rsid w:val="004B3F47"/>
    <w:rsid w:val="005062A1"/>
    <w:rsid w:val="00555A2A"/>
    <w:rsid w:val="005B7041"/>
    <w:rsid w:val="00620C26"/>
    <w:rsid w:val="00663969"/>
    <w:rsid w:val="00672EE4"/>
    <w:rsid w:val="00691381"/>
    <w:rsid w:val="006970FB"/>
    <w:rsid w:val="006A09C1"/>
    <w:rsid w:val="006D590E"/>
    <w:rsid w:val="006F5029"/>
    <w:rsid w:val="0070601B"/>
    <w:rsid w:val="00714002"/>
    <w:rsid w:val="007628F1"/>
    <w:rsid w:val="008152A4"/>
    <w:rsid w:val="00885E6A"/>
    <w:rsid w:val="008A7047"/>
    <w:rsid w:val="008B3DC1"/>
    <w:rsid w:val="00940989"/>
    <w:rsid w:val="00941534"/>
    <w:rsid w:val="00977D25"/>
    <w:rsid w:val="009A3167"/>
    <w:rsid w:val="009C568A"/>
    <w:rsid w:val="009F476A"/>
    <w:rsid w:val="00A052D4"/>
    <w:rsid w:val="00A432A3"/>
    <w:rsid w:val="00A54635"/>
    <w:rsid w:val="00AB0637"/>
    <w:rsid w:val="00AB2ABA"/>
    <w:rsid w:val="00AC5F07"/>
    <w:rsid w:val="00AD5F44"/>
    <w:rsid w:val="00AE735B"/>
    <w:rsid w:val="00B52184"/>
    <w:rsid w:val="00B75861"/>
    <w:rsid w:val="00BA1F3E"/>
    <w:rsid w:val="00C07949"/>
    <w:rsid w:val="00C16D9A"/>
    <w:rsid w:val="00C412E9"/>
    <w:rsid w:val="00C5287E"/>
    <w:rsid w:val="00C92CAB"/>
    <w:rsid w:val="00D3055B"/>
    <w:rsid w:val="00D31FA5"/>
    <w:rsid w:val="00D6505D"/>
    <w:rsid w:val="00D804F5"/>
    <w:rsid w:val="00D80521"/>
    <w:rsid w:val="00DA2ADC"/>
    <w:rsid w:val="00DA6D3A"/>
    <w:rsid w:val="00DB1067"/>
    <w:rsid w:val="00DB71EB"/>
    <w:rsid w:val="00DE651A"/>
    <w:rsid w:val="00E62AEF"/>
    <w:rsid w:val="00E83375"/>
    <w:rsid w:val="00EA2AE6"/>
    <w:rsid w:val="00F0110F"/>
    <w:rsid w:val="00F33E86"/>
    <w:rsid w:val="00F35221"/>
    <w:rsid w:val="00F80092"/>
    <w:rsid w:val="00FB03A1"/>
    <w:rsid w:val="00FF02AE"/>
    <w:rsid w:val="00FF67C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38DE7A"/>
  <w15:chartTrackingRefBased/>
  <w15:docId w15:val="{81AC68F5-C96A-8F4D-818C-43D3364A0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32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32A3"/>
  </w:style>
  <w:style w:type="paragraph" w:styleId="Footer">
    <w:name w:val="footer"/>
    <w:basedOn w:val="Normal"/>
    <w:link w:val="FooterChar"/>
    <w:uiPriority w:val="99"/>
    <w:unhideWhenUsed/>
    <w:rsid w:val="00A432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32A3"/>
  </w:style>
  <w:style w:type="paragraph" w:styleId="ListParagraph">
    <w:name w:val="List Paragraph"/>
    <w:basedOn w:val="Normal"/>
    <w:uiPriority w:val="34"/>
    <w:qFormat/>
    <w:rsid w:val="00C16D9A"/>
    <w:pPr>
      <w:spacing w:after="0" w:line="240" w:lineRule="auto"/>
      <w:ind w:left="720"/>
      <w:contextualSpacing/>
    </w:pPr>
    <w:rPr>
      <w:sz w:val="24"/>
      <w:szCs w:val="24"/>
      <w:lang w:val="en-US"/>
    </w:rPr>
  </w:style>
  <w:style w:type="character" w:styleId="Hyperlink">
    <w:name w:val="Hyperlink"/>
    <w:basedOn w:val="DefaultParagraphFont"/>
    <w:uiPriority w:val="99"/>
    <w:unhideWhenUsed/>
    <w:rsid w:val="006970FB"/>
    <w:rPr>
      <w:color w:val="0563C1" w:themeColor="hyperlink"/>
      <w:u w:val="single"/>
    </w:rPr>
  </w:style>
  <w:style w:type="character" w:styleId="UnresolvedMention">
    <w:name w:val="Unresolved Mention"/>
    <w:basedOn w:val="DefaultParagraphFont"/>
    <w:uiPriority w:val="99"/>
    <w:semiHidden/>
    <w:unhideWhenUsed/>
    <w:rsid w:val="006970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mailto:notifications@exxat.com" TargetMode="Externa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ocioramirez/Library/Group%20Containers/UBF8T346G9.Office/User%20Content.localized/Templates.localized/Final%20Pink%20Log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22EB29D3DE2CA4EB9328182949BD675" ma:contentTypeVersion="18" ma:contentTypeDescription="Create a new document." ma:contentTypeScope="" ma:versionID="b86f855021b5e5fb2d2c36cc5fdfec9d">
  <xsd:schema xmlns:xsd="http://www.w3.org/2001/XMLSchema" xmlns:xs="http://www.w3.org/2001/XMLSchema" xmlns:p="http://schemas.microsoft.com/office/2006/metadata/properties" xmlns:ns2="b7c32b0a-d48b-404c-8366-960b8c95c21e" xmlns:ns3="f6675912-4584-48fc-a12f-a34c3f7f79d5" targetNamespace="http://schemas.microsoft.com/office/2006/metadata/properties" ma:root="true" ma:fieldsID="218900120c8d387973c8dfd84e4bb277" ns2:_="" ns3:_="">
    <xsd:import namespace="b7c32b0a-d48b-404c-8366-960b8c95c21e"/>
    <xsd:import namespace="f6675912-4584-48fc-a12f-a34c3f7f79d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OCR" minOccurs="0"/>
                <xsd:element ref="ns3:MediaServiceLocation" minOccurs="0"/>
                <xsd:element ref="ns3:MediaServiceAutoKeyPoints" minOccurs="0"/>
                <xsd:element ref="ns3:MediaServiceKeyPoints" minOccurs="0"/>
                <xsd:element ref="ns3:MediaLengthInSeconds" minOccurs="0"/>
                <xsd:element ref="ns3:DocumentOwner" minOccurs="0"/>
                <xsd:element ref="ns3:lcf76f155ced4ddcb4097134ff3c332f" minOccurs="0"/>
                <xsd:element ref="ns2:TaxCatchAll"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c32b0a-d48b-404c-8366-960b8c95c21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037fd2d-7214-429a-acf3-5dfd21d2d650}" ma:internalName="TaxCatchAll" ma:showField="CatchAllData" ma:web="b7c32b0a-d48b-404c-8366-960b8c95c21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675912-4584-48fc-a12f-a34c3f7f79d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DocumentOwner" ma:index="20" nillable="true" ma:displayName="Owner" ma:description="Who owns this?" ma:format="Dropdown" ma:list="UserInfo" ma:SharePointGroup="0" ma:internalName="Docum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f2fd3a3-8089-491c-be52-678831b297ba"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umentOwner xmlns="f6675912-4584-48fc-a12f-a34c3f7f79d5">
      <UserInfo>
        <DisplayName/>
        <AccountId xsi:nil="true"/>
        <AccountType/>
      </UserInfo>
    </DocumentOwner>
    <TaxCatchAll xmlns="b7c32b0a-d48b-404c-8366-960b8c95c21e" xsi:nil="true"/>
    <lcf76f155ced4ddcb4097134ff3c332f xmlns="f6675912-4584-48fc-a12f-a34c3f7f79d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3B3E1BA-3C0B-4F12-82B8-23FF45627155}">
  <ds:schemaRefs>
    <ds:schemaRef ds:uri="http://schemas.microsoft.com/sharepoint/v3/contenttype/forms"/>
  </ds:schemaRefs>
</ds:datastoreItem>
</file>

<file path=customXml/itemProps2.xml><?xml version="1.0" encoding="utf-8"?>
<ds:datastoreItem xmlns:ds="http://schemas.openxmlformats.org/officeDocument/2006/customXml" ds:itemID="{541A2009-6C35-4AFF-8EB1-A991C3B13ACB}"/>
</file>

<file path=customXml/itemProps3.xml><?xml version="1.0" encoding="utf-8"?>
<ds:datastoreItem xmlns:ds="http://schemas.openxmlformats.org/officeDocument/2006/customXml" ds:itemID="{2D7243AE-F554-422B-9050-E982CDAB8F74}">
  <ds:schemaRefs>
    <ds:schemaRef ds:uri="http://schemas.microsoft.com/office/2006/metadata/properties"/>
    <ds:schemaRef ds:uri="http://schemas.microsoft.com/office/infopath/2007/PartnerControls"/>
    <ds:schemaRef ds:uri="f6675912-4584-48fc-a12f-a34c3f7f79d5"/>
    <ds:schemaRef ds:uri="b7c32b0a-d48b-404c-8366-960b8c95c21e"/>
  </ds:schemaRefs>
</ds:datastoreItem>
</file>

<file path=docProps/app.xml><?xml version="1.0" encoding="utf-8"?>
<Properties xmlns="http://schemas.openxmlformats.org/officeDocument/2006/extended-properties" xmlns:vt="http://schemas.openxmlformats.org/officeDocument/2006/docPropsVTypes">
  <Template>Final Pink Logo.dotx</Template>
  <TotalTime>118</TotalTime>
  <Pages>8</Pages>
  <Words>566</Words>
  <Characters>3228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Rocio Ramirez</cp:lastModifiedBy>
  <cp:revision>58</cp:revision>
  <dcterms:created xsi:type="dcterms:W3CDTF">2021-02-17T09:26:00Z</dcterms:created>
  <dcterms:modified xsi:type="dcterms:W3CDTF">2023-06-01T00:54:00Z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0x010100922EB29D3DE2CA4EB9328182949BD675</vt:lpwstr>
  </property>
  <property fmtid="{D5CDD505-2E9C-101B-9397-08002B2CF9AE}" pid="3" name="MediaServiceImageTags">
    <vt:lpwstr/>
  </property>
</Properties>
</file>